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4499"/>
        <w:gridCol w:w="4681"/>
      </w:tblGrid>
      <w:tr w:rsidR="002D0C7E" w:rsidRPr="001B500E" w:rsidTr="001B500E">
        <w:tc>
          <w:tcPr>
            <w:tcW w:w="4499" w:type="dxa"/>
          </w:tcPr>
          <w:p w:rsidR="002D0C7E" w:rsidRPr="001B500E" w:rsidRDefault="002D0C7E" w:rsidP="001B500E">
            <w:pPr>
              <w:spacing w:after="0" w:line="240" w:lineRule="auto"/>
              <w:ind w:firstLine="709"/>
              <w:rPr>
                <w:rFonts w:ascii="Times New Roman" w:hAnsi="Times New Roman"/>
              </w:rPr>
            </w:pPr>
          </w:p>
        </w:tc>
        <w:tc>
          <w:tcPr>
            <w:tcW w:w="4681" w:type="dxa"/>
          </w:tcPr>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Приложение 1 к приказу Департамента образования Ивановской области</w:t>
            </w:r>
          </w:p>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от __________№ _________-о</w:t>
            </w:r>
          </w:p>
          <w:p w:rsidR="002D0C7E" w:rsidRPr="001B500E" w:rsidRDefault="002D0C7E" w:rsidP="001B500E">
            <w:pPr>
              <w:spacing w:after="0" w:line="240" w:lineRule="auto"/>
              <w:rPr>
                <w:rFonts w:ascii="Times New Roman" w:hAnsi="Times New Roman"/>
              </w:rPr>
            </w:pPr>
          </w:p>
        </w:tc>
      </w:tr>
    </w:tbl>
    <w:p w:rsidR="002D0C7E" w:rsidRPr="001D0B4B" w:rsidRDefault="002D0C7E" w:rsidP="003E53DF">
      <w:pPr>
        <w:spacing w:after="0" w:line="240" w:lineRule="auto"/>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П О Р Я Д О К </w:t>
            </w:r>
          </w:p>
          <w:p w:rsidR="002D0C7E" w:rsidRPr="001B500E" w:rsidRDefault="002D0C7E" w:rsidP="001B500E">
            <w:pPr>
              <w:spacing w:after="0" w:line="240" w:lineRule="auto"/>
              <w:contextualSpacing/>
              <w:jc w:val="center"/>
              <w:rPr>
                <w:rFonts w:ascii="Times New Roman" w:hAnsi="Times New Roman"/>
                <w:b/>
                <w:spacing w:val="120"/>
                <w:sz w:val="28"/>
                <w:szCs w:val="28"/>
              </w:rPr>
            </w:pPr>
            <w:r w:rsidRPr="001B500E">
              <w:rPr>
                <w:rFonts w:ascii="Times New Roman" w:hAnsi="Times New Roman"/>
                <w:b/>
                <w:sz w:val="28"/>
              </w:rPr>
              <w:t>проведения итогового сочинения (изложения) в образовательных организациях, являющихся местами проведения итогового сочинения (изложения)</w:t>
            </w:r>
          </w:p>
        </w:tc>
      </w:tr>
    </w:tbl>
    <w:p w:rsidR="002D0C7E" w:rsidRDefault="002D0C7E" w:rsidP="003E53DF">
      <w:pPr>
        <w:spacing w:after="0" w:line="240" w:lineRule="auto"/>
        <w:contextualSpacing/>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rPr>
          <w:trHeight w:val="3970"/>
        </w:trPr>
        <w:tc>
          <w:tcPr>
            <w:tcW w:w="9287" w:type="dxa"/>
            <w:tcBorders>
              <w:top w:val="nil"/>
              <w:left w:val="nil"/>
              <w:bottom w:val="nil"/>
              <w:right w:val="nil"/>
            </w:tcBorders>
          </w:tcPr>
          <w:p w:rsidR="002D0C7E" w:rsidRPr="001B500E" w:rsidRDefault="002D0C7E" w:rsidP="001B500E">
            <w:pPr>
              <w:widowControl w:val="0"/>
              <w:spacing w:after="0" w:line="240" w:lineRule="auto"/>
              <w:ind w:firstLine="709"/>
              <w:jc w:val="both"/>
              <w:rPr>
                <w:rFonts w:ascii="Times New Roman" w:hAnsi="Times New Roman"/>
                <w:b/>
                <w:bCs/>
                <w:sz w:val="28"/>
                <w:szCs w:val="28"/>
              </w:rPr>
            </w:pPr>
            <w:bookmarkStart w:id="0" w:name="_Toc494819968"/>
            <w:r w:rsidRPr="001B500E">
              <w:rPr>
                <w:rFonts w:ascii="Times New Roman" w:hAnsi="Times New Roman"/>
                <w:b/>
                <w:bCs/>
                <w:sz w:val="28"/>
                <w:szCs w:val="28"/>
              </w:rPr>
              <w:t>1. Порядок проведения итогового сочинения (изложения) в местах проведения итогового сочинения (изложения)</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Итоговое сочинение (изложение) проводится в местах проведения (местах написания) итогового сочинения (изложения), определенных Департаментом образования Ивановской области (далее – Департамент образования) на базе образовательных организаций, реализующих образовательные программы среднего общего образования (далее – ОО), по согласованию с муниципальными органами управления образованием.</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2D0C7E" w:rsidRPr="001B500E" w:rsidRDefault="002D0C7E" w:rsidP="001B500E">
            <w:pPr>
              <w:autoSpaceDE w:val="0"/>
              <w:autoSpaceDN w:val="0"/>
              <w:adjustRightInd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По решению Департамента образования в местах проведения итогового сочинения (изложения) с количеством участников 15 и менее человек организуется </w:t>
            </w:r>
            <w:r w:rsidRPr="001B500E">
              <w:rPr>
                <w:rFonts w:ascii="Times New Roman" w:hAnsi="Times New Roman"/>
                <w:sz w:val="28"/>
                <w:szCs w:val="28"/>
                <w:lang w:val="en-US"/>
              </w:rPr>
              <w:t>off</w:t>
            </w:r>
            <w:r w:rsidRPr="001B500E">
              <w:rPr>
                <w:rFonts w:ascii="Times New Roman" w:hAnsi="Times New Roman"/>
                <w:sz w:val="28"/>
                <w:szCs w:val="28"/>
              </w:rPr>
              <w:t>-</w:t>
            </w:r>
            <w:r w:rsidRPr="001B500E">
              <w:rPr>
                <w:rFonts w:ascii="Times New Roman" w:hAnsi="Times New Roman"/>
                <w:sz w:val="28"/>
                <w:szCs w:val="28"/>
                <w:lang w:val="en-US"/>
              </w:rPr>
              <w:t>line</w:t>
            </w:r>
            <w:r w:rsidRPr="001B500E">
              <w:rPr>
                <w:rFonts w:ascii="Times New Roman" w:hAnsi="Times New Roman"/>
                <w:sz w:val="28"/>
                <w:szCs w:val="28"/>
              </w:rPr>
              <w:t xml:space="preserve"> видеонаблюдение.</w:t>
            </w:r>
          </w:p>
          <w:p w:rsidR="002D0C7E" w:rsidRPr="001B500E" w:rsidRDefault="002D0C7E" w:rsidP="001B500E">
            <w:pPr>
              <w:autoSpaceDE w:val="0"/>
              <w:autoSpaceDN w:val="0"/>
              <w:adjustRightInd w:val="0"/>
              <w:spacing w:after="0" w:line="240" w:lineRule="auto"/>
              <w:ind w:firstLine="709"/>
              <w:jc w:val="both"/>
              <w:rPr>
                <w:rFonts w:ascii="Times New Roman" w:hAnsi="Times New Roman"/>
                <w:b/>
                <w:sz w:val="28"/>
                <w:szCs w:val="28"/>
              </w:rPr>
            </w:pPr>
            <w:r w:rsidRPr="001B500E">
              <w:rPr>
                <w:rFonts w:ascii="Times New Roman" w:hAnsi="Times New Roman"/>
                <w:b/>
                <w:sz w:val="28"/>
                <w:szCs w:val="28"/>
              </w:rPr>
              <w:t>1.1. Лица, привлекаемые к проведению и проверке итогового сочинения (изложения)</w:t>
            </w:r>
          </w:p>
          <w:p w:rsidR="002D0C7E" w:rsidRPr="001B500E" w:rsidRDefault="002D0C7E" w:rsidP="001B500E">
            <w:pPr>
              <w:pStyle w:val="41"/>
              <w:numPr>
                <w:ilvl w:val="0"/>
                <w:numId w:val="0"/>
              </w:numPr>
              <w:spacing w:before="0" w:after="0"/>
              <w:ind w:firstLine="709"/>
              <w:jc w:val="both"/>
              <w:rPr>
                <w:b w:val="0"/>
                <w:color w:val="000000"/>
                <w:szCs w:val="28"/>
              </w:rPr>
            </w:pPr>
            <w:r w:rsidRPr="001B500E">
              <w:rPr>
                <w:b w:val="0"/>
                <w:color w:val="000000"/>
                <w:szCs w:val="28"/>
              </w:rPr>
              <w:t>Руководитель ОО организует подготовку и проведение итогового сочинения (изложения) в ОО.</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комиссий:</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w:t>
            </w:r>
            <w:r w:rsidRPr="001B500E">
              <w:t xml:space="preserve"> </w:t>
            </w:r>
            <w:r w:rsidRPr="001B500E">
              <w:rPr>
                <w:rFonts w:ascii="Times New Roman" w:hAnsi="Times New Roman"/>
                <w:sz w:val="28"/>
                <w:szCs w:val="28"/>
              </w:rPr>
              <w:t>(по 2 члена комиссии в каждом учебном кабинете);</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 в Региональный центр обработки информации (далее – РЦОИ);</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технический специалист, входящий в состав комиссии по проведению итогового сочинения (изложения), оказывающий информационно-технологическую помощь;</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ассистенты для участников с ограниченными возможностями здоровья (далее – ОВЗ), детей-инвалидов и инвалидов (при необходимости);</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медицинские работники.</w:t>
            </w:r>
          </w:p>
          <w:p w:rsidR="002D0C7E" w:rsidRPr="001B500E" w:rsidRDefault="002D0C7E" w:rsidP="001B500E">
            <w:pPr>
              <w:pStyle w:val="Default"/>
              <w:ind w:firstLine="708"/>
              <w:jc w:val="both"/>
              <w:rPr>
                <w:sz w:val="28"/>
                <w:szCs w:val="22"/>
              </w:rPr>
            </w:pPr>
            <w:r w:rsidRPr="001B500E">
              <w:rPr>
                <w:sz w:val="28"/>
                <w:szCs w:val="22"/>
              </w:rPr>
              <w:t>Состав указанной комиссии формируется из школьных учителей-предметников, администрации школы. Указанная комиссия должна состоять не менее чем из трех человек в зависимости от количества участников итогового сочинения (изложения).</w:t>
            </w:r>
          </w:p>
          <w:p w:rsidR="002D0C7E" w:rsidRPr="001B500E" w:rsidRDefault="002D0C7E" w:rsidP="001B500E">
            <w:pPr>
              <w:spacing w:after="0" w:line="240" w:lineRule="auto"/>
              <w:ind w:firstLine="708"/>
              <w:jc w:val="both"/>
              <w:rPr>
                <w:rFonts w:ascii="Times New Roman" w:hAnsi="Times New Roman"/>
                <w:sz w:val="28"/>
              </w:rPr>
            </w:pPr>
            <w:r w:rsidRPr="001B500E">
              <w:rPr>
                <w:rFonts w:ascii="Times New Roman" w:hAnsi="Times New Roman"/>
                <w:sz w:val="28"/>
              </w:rPr>
              <w:t>В целях получения объективных результатов при проведении итогового сочинения (изложения) не рекомендуется привлекать учителей, обучающих участников итогового сочинения (изложения).</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В день проведения итогового сочинения (изложения) в месте проведения итогового сочинения (изложения) могут присутствовать:</w:t>
            </w:r>
          </w:p>
          <w:p w:rsidR="002D0C7E" w:rsidRPr="001B500E" w:rsidRDefault="002D0C7E" w:rsidP="001B500E">
            <w:pPr>
              <w:pStyle w:val="ListParagraph"/>
              <w:widowControl w:val="0"/>
              <w:numPr>
                <w:ilvl w:val="0"/>
                <w:numId w:val="15"/>
              </w:numPr>
              <w:tabs>
                <w:tab w:val="left" w:pos="1134"/>
              </w:tabs>
              <w:spacing w:after="0" w:line="240" w:lineRule="auto"/>
              <w:ind w:left="0" w:firstLine="709"/>
              <w:jc w:val="both"/>
              <w:rPr>
                <w:rFonts w:ascii="Times New Roman" w:hAnsi="Times New Roman"/>
                <w:sz w:val="28"/>
                <w:szCs w:val="28"/>
              </w:rPr>
            </w:pPr>
            <w:r w:rsidRPr="001B500E">
              <w:rPr>
                <w:rFonts w:ascii="Times New Roman" w:hAnsi="Times New Roman"/>
                <w:sz w:val="28"/>
                <w:szCs w:val="28"/>
              </w:rPr>
              <w:t>общественные наблюдатели;</w:t>
            </w:r>
          </w:p>
          <w:p w:rsidR="002D0C7E" w:rsidRPr="001B500E" w:rsidRDefault="002D0C7E" w:rsidP="001B500E">
            <w:pPr>
              <w:pStyle w:val="ListParagraph"/>
              <w:widowControl w:val="0"/>
              <w:numPr>
                <w:ilvl w:val="0"/>
                <w:numId w:val="15"/>
              </w:numPr>
              <w:tabs>
                <w:tab w:val="left" w:pos="1134"/>
              </w:tabs>
              <w:spacing w:after="0" w:line="240" w:lineRule="auto"/>
              <w:ind w:left="0" w:firstLine="709"/>
              <w:jc w:val="both"/>
              <w:rPr>
                <w:rFonts w:ascii="Times New Roman" w:hAnsi="Times New Roman"/>
                <w:sz w:val="28"/>
                <w:szCs w:val="28"/>
              </w:rPr>
            </w:pPr>
            <w:r w:rsidRPr="001B500E">
              <w:rPr>
                <w:rFonts w:ascii="Times New Roman" w:hAnsi="Times New Roman"/>
                <w:sz w:val="28"/>
                <w:szCs w:val="28"/>
              </w:rPr>
              <w:t>представители средств массовой информации;</w:t>
            </w:r>
          </w:p>
          <w:p w:rsidR="002D0C7E" w:rsidRPr="001B500E" w:rsidRDefault="002D0C7E" w:rsidP="001B500E">
            <w:pPr>
              <w:pStyle w:val="ListParagraph"/>
              <w:widowControl w:val="0"/>
              <w:numPr>
                <w:ilvl w:val="0"/>
                <w:numId w:val="15"/>
              </w:numPr>
              <w:tabs>
                <w:tab w:val="left" w:pos="1134"/>
              </w:tabs>
              <w:spacing w:after="0" w:line="240" w:lineRule="auto"/>
              <w:ind w:left="0" w:firstLine="709"/>
              <w:jc w:val="both"/>
              <w:rPr>
                <w:rFonts w:ascii="Times New Roman" w:hAnsi="Times New Roman"/>
                <w:sz w:val="28"/>
                <w:szCs w:val="28"/>
              </w:rPr>
            </w:pPr>
            <w:r w:rsidRPr="001B500E">
              <w:rPr>
                <w:rFonts w:ascii="Times New Roman" w:hAnsi="Times New Roman"/>
                <w:sz w:val="28"/>
                <w:szCs w:val="28"/>
              </w:rPr>
              <w:t>должностные лица Федеральной службы по надзору в сфере образования и науки (далее – Рособрнадзор),</w:t>
            </w:r>
            <w:r w:rsidRPr="001B500E">
              <w:rPr>
                <w:sz w:val="26"/>
                <w:szCs w:val="26"/>
              </w:rPr>
              <w:t xml:space="preserve"> </w:t>
            </w:r>
            <w:r w:rsidRPr="001B500E">
              <w:rPr>
                <w:rFonts w:ascii="Times New Roman" w:hAnsi="Times New Roman"/>
                <w:sz w:val="28"/>
                <w:szCs w:val="28"/>
              </w:rPr>
              <w:t>иные лица, определенные Рособрнадзором;</w:t>
            </w:r>
          </w:p>
          <w:p w:rsidR="002D0C7E" w:rsidRPr="001B500E" w:rsidRDefault="002D0C7E" w:rsidP="001B500E">
            <w:pPr>
              <w:pStyle w:val="ListParagraph"/>
              <w:widowControl w:val="0"/>
              <w:numPr>
                <w:ilvl w:val="0"/>
                <w:numId w:val="15"/>
              </w:numPr>
              <w:tabs>
                <w:tab w:val="left" w:pos="1134"/>
              </w:tabs>
              <w:spacing w:after="0" w:line="240" w:lineRule="auto"/>
              <w:ind w:left="0" w:firstLine="709"/>
              <w:jc w:val="both"/>
              <w:rPr>
                <w:rFonts w:ascii="Times New Roman" w:hAnsi="Times New Roman"/>
                <w:sz w:val="28"/>
                <w:szCs w:val="28"/>
              </w:rPr>
            </w:pPr>
            <w:r w:rsidRPr="001B500E">
              <w:rPr>
                <w:rFonts w:ascii="Times New Roman" w:hAnsi="Times New Roman"/>
                <w:sz w:val="28"/>
                <w:szCs w:val="28"/>
              </w:rPr>
              <w:t>должностные лица Департамента образования.</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b/>
                <w:sz w:val="28"/>
                <w:szCs w:val="28"/>
              </w:rPr>
              <w:t>1.2. Проведение итогового сочинения (изложения)</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1.2.1. 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1.2.2.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1.2.3. Вход участников итогового сочинения (изложения) в места проведения итогового сочинения (изложения) начинается с 09.00. Участники итогового сочинения (изложения) рассаживаются за рабочие столы в учебном кабинете в произвольном порядке </w:t>
            </w:r>
            <w:r w:rsidRPr="001B500E">
              <w:rPr>
                <w:rFonts w:ascii="Times New Roman" w:hAnsi="Times New Roman"/>
                <w:color w:val="FF0000"/>
                <w:sz w:val="28"/>
                <w:szCs w:val="28"/>
              </w:rPr>
              <w:t>(по одному человеку за рабочий стол)</w:t>
            </w:r>
            <w:r w:rsidRPr="001B500E">
              <w:rPr>
                <w:rFonts w:ascii="Times New Roman" w:hAnsi="Times New Roman"/>
                <w:sz w:val="28"/>
                <w:szCs w:val="28"/>
              </w:rPr>
              <w:t xml:space="preserve">.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 в ОО – местах проведения итогового сочинения (изложения).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1.2.4. Итоговое сочинение (изложение) начинается в 10.00.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1.2.5.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1.2.6. 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1.2.7. 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1.2.8. Начиная с 09.45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1.2.9. При проведении второй части инструктажа, которая начинается не ранее 10.00,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1.2.10. 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 В бланке записи участники итогового сочинения (изложения) переписывают название выбранной ими темы сочинения (текста для итогового изложения).</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1.2.11. 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1.2.12. 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1.2.13. 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1.2.14. 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 </w:t>
            </w:r>
          </w:p>
          <w:p w:rsidR="002D0C7E" w:rsidRPr="001B500E" w:rsidRDefault="002D0C7E" w:rsidP="001B500E">
            <w:pPr>
              <w:pStyle w:val="ListParagraph"/>
              <w:numPr>
                <w:ilvl w:val="0"/>
                <w:numId w:val="3"/>
              </w:numPr>
              <w:autoSpaceDE w:val="0"/>
              <w:autoSpaceDN w:val="0"/>
              <w:adjustRightInd w:val="0"/>
              <w:spacing w:after="0" w:line="240" w:lineRule="auto"/>
              <w:ind w:hanging="436"/>
              <w:jc w:val="both"/>
              <w:rPr>
                <w:rFonts w:ascii="Times New Roman" w:hAnsi="Times New Roman"/>
                <w:sz w:val="28"/>
                <w:szCs w:val="28"/>
              </w:rPr>
            </w:pPr>
            <w:r w:rsidRPr="001B500E">
              <w:rPr>
                <w:rFonts w:ascii="Times New Roman" w:hAnsi="Times New Roman"/>
                <w:sz w:val="28"/>
                <w:szCs w:val="28"/>
              </w:rPr>
              <w:t xml:space="preserve">ручка (гелевая или капиллярная с чернилами чёрного цвета); </w:t>
            </w:r>
          </w:p>
          <w:p w:rsidR="002D0C7E" w:rsidRPr="001B500E" w:rsidRDefault="002D0C7E" w:rsidP="001B500E">
            <w:pPr>
              <w:pStyle w:val="ListParagraph"/>
              <w:numPr>
                <w:ilvl w:val="0"/>
                <w:numId w:val="3"/>
              </w:numPr>
              <w:autoSpaceDE w:val="0"/>
              <w:autoSpaceDN w:val="0"/>
              <w:adjustRightInd w:val="0"/>
              <w:spacing w:after="0" w:line="240" w:lineRule="auto"/>
              <w:ind w:hanging="436"/>
              <w:jc w:val="both"/>
              <w:rPr>
                <w:rFonts w:ascii="Times New Roman" w:hAnsi="Times New Roman"/>
                <w:sz w:val="28"/>
                <w:szCs w:val="28"/>
              </w:rPr>
            </w:pPr>
            <w:r w:rsidRPr="001B500E">
              <w:rPr>
                <w:rFonts w:ascii="Times New Roman" w:hAnsi="Times New Roman"/>
                <w:sz w:val="28"/>
                <w:szCs w:val="28"/>
              </w:rPr>
              <w:t xml:space="preserve">документ, удостоверяющий личность; </w:t>
            </w:r>
          </w:p>
          <w:p w:rsidR="002D0C7E" w:rsidRPr="001B500E" w:rsidRDefault="002D0C7E" w:rsidP="001B500E">
            <w:pPr>
              <w:pStyle w:val="ListParagraph"/>
              <w:numPr>
                <w:ilvl w:val="0"/>
                <w:numId w:val="3"/>
              </w:numPr>
              <w:autoSpaceDE w:val="0"/>
              <w:autoSpaceDN w:val="0"/>
              <w:adjustRightInd w:val="0"/>
              <w:spacing w:after="0" w:line="240" w:lineRule="auto"/>
              <w:ind w:hanging="436"/>
              <w:jc w:val="both"/>
              <w:rPr>
                <w:rFonts w:ascii="Times New Roman" w:hAnsi="Times New Roman"/>
                <w:sz w:val="28"/>
                <w:szCs w:val="28"/>
              </w:rPr>
            </w:pPr>
            <w:r w:rsidRPr="001B500E">
              <w:rPr>
                <w:rFonts w:ascii="Times New Roman" w:hAnsi="Times New Roman"/>
                <w:sz w:val="28"/>
                <w:szCs w:val="28"/>
              </w:rPr>
              <w:t xml:space="preserve">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 </w:t>
            </w:r>
          </w:p>
          <w:p w:rsidR="002D0C7E" w:rsidRPr="001B500E" w:rsidRDefault="002D0C7E" w:rsidP="001B500E">
            <w:pPr>
              <w:pStyle w:val="ListParagraph"/>
              <w:numPr>
                <w:ilvl w:val="0"/>
                <w:numId w:val="3"/>
              </w:numPr>
              <w:autoSpaceDE w:val="0"/>
              <w:autoSpaceDN w:val="0"/>
              <w:adjustRightInd w:val="0"/>
              <w:spacing w:after="0" w:line="240" w:lineRule="auto"/>
              <w:ind w:hanging="436"/>
              <w:jc w:val="both"/>
              <w:rPr>
                <w:rFonts w:ascii="Times New Roman" w:hAnsi="Times New Roman"/>
                <w:sz w:val="28"/>
                <w:szCs w:val="28"/>
              </w:rPr>
            </w:pPr>
            <w:r w:rsidRPr="001B500E">
              <w:rPr>
                <w:rFonts w:ascii="Times New Roman" w:hAnsi="Times New Roman"/>
                <w:sz w:val="28"/>
                <w:szCs w:val="28"/>
              </w:rPr>
              <w:t xml:space="preserve">лекарства и питание (при необходимости); </w:t>
            </w:r>
          </w:p>
          <w:p w:rsidR="002D0C7E" w:rsidRPr="001B500E" w:rsidRDefault="002D0C7E" w:rsidP="001B500E">
            <w:pPr>
              <w:pStyle w:val="ListParagraph"/>
              <w:numPr>
                <w:ilvl w:val="0"/>
                <w:numId w:val="3"/>
              </w:numPr>
              <w:autoSpaceDE w:val="0"/>
              <w:autoSpaceDN w:val="0"/>
              <w:adjustRightInd w:val="0"/>
              <w:spacing w:after="0" w:line="240" w:lineRule="auto"/>
              <w:ind w:hanging="436"/>
              <w:jc w:val="both"/>
              <w:rPr>
                <w:rFonts w:ascii="Times New Roman" w:hAnsi="Times New Roman"/>
                <w:sz w:val="28"/>
                <w:szCs w:val="28"/>
              </w:rPr>
            </w:pPr>
            <w:r w:rsidRPr="001B500E">
              <w:rPr>
                <w:rFonts w:ascii="Times New Roman" w:hAnsi="Times New Roman"/>
                <w:sz w:val="28"/>
                <w:szCs w:val="28"/>
              </w:rPr>
              <w:t xml:space="preserve">инструкция для участников итогового сочинения (изложения); </w:t>
            </w:r>
          </w:p>
          <w:p w:rsidR="002D0C7E" w:rsidRPr="001B500E" w:rsidRDefault="002D0C7E" w:rsidP="001B500E">
            <w:pPr>
              <w:pStyle w:val="ListParagraph"/>
              <w:numPr>
                <w:ilvl w:val="0"/>
                <w:numId w:val="3"/>
              </w:numPr>
              <w:autoSpaceDE w:val="0"/>
              <w:autoSpaceDN w:val="0"/>
              <w:adjustRightInd w:val="0"/>
              <w:spacing w:after="0" w:line="240" w:lineRule="auto"/>
              <w:ind w:hanging="436"/>
              <w:jc w:val="both"/>
              <w:rPr>
                <w:rFonts w:ascii="Times New Roman" w:hAnsi="Times New Roman"/>
                <w:sz w:val="28"/>
                <w:szCs w:val="28"/>
              </w:rPr>
            </w:pPr>
            <w:r w:rsidRPr="001B500E">
              <w:rPr>
                <w:rFonts w:ascii="Times New Roman" w:hAnsi="Times New Roman"/>
                <w:sz w:val="28"/>
                <w:szCs w:val="28"/>
              </w:rPr>
              <w:t xml:space="preserve">листы бумаги для черновиков, выданные по месту проведения итогового сочинения (изложения); </w:t>
            </w:r>
          </w:p>
          <w:p w:rsidR="002D0C7E" w:rsidRPr="001B500E" w:rsidRDefault="002D0C7E" w:rsidP="001B500E">
            <w:pPr>
              <w:pStyle w:val="ListParagraph"/>
              <w:numPr>
                <w:ilvl w:val="0"/>
                <w:numId w:val="3"/>
              </w:numPr>
              <w:autoSpaceDE w:val="0"/>
              <w:autoSpaceDN w:val="0"/>
              <w:adjustRightInd w:val="0"/>
              <w:spacing w:after="0" w:line="240" w:lineRule="auto"/>
              <w:ind w:hanging="436"/>
              <w:jc w:val="both"/>
              <w:rPr>
                <w:rFonts w:ascii="Times New Roman" w:hAnsi="Times New Roman"/>
                <w:sz w:val="28"/>
                <w:szCs w:val="28"/>
              </w:rPr>
            </w:pPr>
            <w:r w:rsidRPr="001B500E">
              <w:rPr>
                <w:rFonts w:ascii="Times New Roman" w:hAnsi="Times New Roman"/>
                <w:sz w:val="28"/>
                <w:szCs w:val="28"/>
              </w:rPr>
              <w:t xml:space="preserve">специальные технические средства (для участников итогового сочинения (изложения) с ОВЗ, детей-инвалидов, инвалидов) (при необходимости).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1.2.15. 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32"/>
                <w:szCs w:val="28"/>
              </w:rPr>
            </w:pPr>
            <w:r w:rsidRPr="001B500E">
              <w:rPr>
                <w:rFonts w:ascii="Times New Roman" w:hAnsi="Times New Roman"/>
                <w:sz w:val="28"/>
                <w:szCs w:val="26"/>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1.2.16. 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1.2.17.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1.2.18. 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1.2.19. 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1.2.20. 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1.2.21. Член комиссии по проведению итогового сочинения (изложения) ставит «Z» в области бланка записи (или дополнительного бланка записи), оставшейся незаполненной.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rPr>
            </w:pPr>
            <w:r w:rsidRPr="001B500E">
              <w:rPr>
                <w:rFonts w:ascii="Times New Roman" w:hAnsi="Times New Roman"/>
                <w:sz w:val="28"/>
              </w:rPr>
              <w:t xml:space="preserve">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44"/>
                <w:szCs w:val="28"/>
              </w:rPr>
            </w:pPr>
            <w:r w:rsidRPr="001B500E">
              <w:rPr>
                <w:rFonts w:ascii="Times New Roman" w:hAnsi="Times New Roman"/>
                <w:sz w:val="28"/>
              </w:rPr>
              <w:t>Указанный знак проставляется на последнем листе соответствующего бланка записи.</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1.2.22. 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 xml:space="preserve">1.2.23. 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 </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szCs w:val="28"/>
              </w:rPr>
            </w:pPr>
            <w:r w:rsidRPr="001B500E">
              <w:rPr>
                <w:rFonts w:ascii="Times New Roman" w:hAnsi="Times New Roman"/>
                <w:sz w:val="28"/>
                <w:szCs w:val="28"/>
              </w:rPr>
              <w:t>1.2.24. 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2D0C7E" w:rsidRPr="001B500E" w:rsidRDefault="002D0C7E" w:rsidP="001B500E">
            <w:pPr>
              <w:autoSpaceDE w:val="0"/>
              <w:autoSpaceDN w:val="0"/>
              <w:adjustRightInd w:val="0"/>
              <w:spacing w:after="0" w:line="240" w:lineRule="auto"/>
              <w:ind w:firstLine="851"/>
              <w:jc w:val="both"/>
              <w:rPr>
                <w:rFonts w:ascii="Times New Roman" w:hAnsi="Times New Roman"/>
                <w:sz w:val="28"/>
              </w:rPr>
            </w:pPr>
            <w:r w:rsidRPr="001B500E">
              <w:rPr>
                <w:rFonts w:ascii="Times New Roman" w:hAnsi="Times New Roman"/>
                <w:sz w:val="28"/>
                <w:szCs w:val="28"/>
              </w:rPr>
              <w:t xml:space="preserve">1.2.25. </w:t>
            </w:r>
            <w:r w:rsidRPr="001B500E">
              <w:rPr>
                <w:rFonts w:ascii="Times New Roman" w:hAnsi="Times New Roman"/>
                <w:sz w:val="28"/>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2D0C7E" w:rsidRPr="001B500E" w:rsidRDefault="002D0C7E" w:rsidP="001B500E">
            <w:pPr>
              <w:autoSpaceDE w:val="0"/>
              <w:autoSpaceDN w:val="0"/>
              <w:adjustRightInd w:val="0"/>
              <w:spacing w:line="240" w:lineRule="auto"/>
              <w:ind w:firstLine="851"/>
              <w:jc w:val="both"/>
              <w:rPr>
                <w:rFonts w:ascii="Times New Roman" w:hAnsi="Times New Roman"/>
                <w:sz w:val="36"/>
                <w:szCs w:val="28"/>
              </w:rPr>
            </w:pPr>
            <w:r w:rsidRPr="001B500E">
              <w:rPr>
                <w:rFonts w:ascii="Times New Roman" w:hAnsi="Times New Roman"/>
                <w:sz w:val="28"/>
                <w:szCs w:val="28"/>
              </w:rPr>
              <w:t>1.2.26. Руководитель ОО обеспечивает передачу бланков участников итогового сочинения (изложения) в РЦОИ.</w:t>
            </w:r>
            <w:bookmarkEnd w:id="0"/>
          </w:p>
        </w:tc>
      </w:tr>
    </w:tbl>
    <w:p w:rsidR="002D0C7E" w:rsidRDefault="002D0C7E" w:rsidP="003E53DF">
      <w:pPr>
        <w:spacing w:after="0" w:line="240" w:lineRule="auto"/>
        <w:contextualSpacing/>
        <w:jc w:val="center"/>
        <w:rPr>
          <w:rFonts w:ascii="Times New Roman" w:hAnsi="Times New Roman"/>
          <w:b/>
          <w:sz w:val="6"/>
        </w:rPr>
      </w:pPr>
    </w:p>
    <w:p w:rsidR="002D0C7E" w:rsidRDefault="002D0C7E">
      <w:pPr>
        <w:rPr>
          <w:rFonts w:ascii="Times New Roman" w:hAnsi="Times New Roman"/>
          <w:b/>
          <w:sz w:val="6"/>
        </w:rPr>
      </w:pPr>
      <w:r>
        <w:rPr>
          <w:rFonts w:ascii="Times New Roman" w:hAnsi="Times New Roman"/>
          <w:b/>
          <w:sz w:val="6"/>
        </w:rPr>
        <w:br w:type="page"/>
      </w:r>
    </w:p>
    <w:tbl>
      <w:tblPr>
        <w:tblW w:w="0" w:type="auto"/>
        <w:tblLook w:val="00A0"/>
      </w:tblPr>
      <w:tblGrid>
        <w:gridCol w:w="4643"/>
        <w:gridCol w:w="4644"/>
      </w:tblGrid>
      <w:tr w:rsidR="002D0C7E" w:rsidRPr="001B500E" w:rsidTr="001B500E">
        <w:tc>
          <w:tcPr>
            <w:tcW w:w="4643" w:type="dxa"/>
          </w:tcPr>
          <w:p w:rsidR="002D0C7E" w:rsidRPr="001B500E" w:rsidRDefault="002D0C7E" w:rsidP="001B500E">
            <w:pPr>
              <w:spacing w:after="0" w:line="240" w:lineRule="auto"/>
              <w:ind w:firstLine="709"/>
              <w:rPr>
                <w:rFonts w:ascii="Times New Roman" w:hAnsi="Times New Roman"/>
              </w:rPr>
            </w:pPr>
          </w:p>
        </w:tc>
        <w:tc>
          <w:tcPr>
            <w:tcW w:w="4644" w:type="dxa"/>
          </w:tcPr>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Приложение 2 к приказу Департамента образования Ивановской области</w:t>
            </w:r>
          </w:p>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от __________№ _________-о</w:t>
            </w:r>
          </w:p>
        </w:tc>
      </w:tr>
    </w:tbl>
    <w:p w:rsidR="002D0C7E" w:rsidRPr="00384669" w:rsidRDefault="002D0C7E" w:rsidP="00384669">
      <w:pPr>
        <w:spacing w:after="0" w:line="240" w:lineRule="auto"/>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Т Р Е Б О В А Н И Я</w:t>
            </w:r>
          </w:p>
          <w:p w:rsidR="002D0C7E" w:rsidRPr="001B500E" w:rsidRDefault="002D0C7E" w:rsidP="001B500E">
            <w:pPr>
              <w:spacing w:after="0" w:line="240" w:lineRule="auto"/>
              <w:contextualSpacing/>
              <w:jc w:val="center"/>
              <w:rPr>
                <w:rFonts w:ascii="Times New Roman" w:hAnsi="Times New Roman"/>
                <w:b/>
                <w:spacing w:val="120"/>
                <w:sz w:val="28"/>
                <w:szCs w:val="28"/>
              </w:rPr>
            </w:pPr>
            <w:r w:rsidRPr="001B500E">
              <w:rPr>
                <w:rFonts w:ascii="Times New Roman" w:hAnsi="Times New Roman"/>
                <w:b/>
                <w:sz w:val="28"/>
              </w:rPr>
              <w:t>к техническому оснащению мест проведения итогового сочинения (изложения)</w:t>
            </w:r>
          </w:p>
        </w:tc>
      </w:tr>
    </w:tbl>
    <w:p w:rsidR="002D0C7E" w:rsidRDefault="002D0C7E" w:rsidP="003E53DF">
      <w:pPr>
        <w:spacing w:after="0" w:line="240" w:lineRule="auto"/>
        <w:contextualSpacing/>
        <w:jc w:val="center"/>
        <w:rPr>
          <w:rFonts w:ascii="Times New Roman" w:hAnsi="Times New Roman"/>
          <w:b/>
          <w:sz w:val="6"/>
        </w:rPr>
      </w:pPr>
    </w:p>
    <w:p w:rsidR="002D0C7E" w:rsidRDefault="002D0C7E" w:rsidP="003E53DF">
      <w:pPr>
        <w:spacing w:after="0" w:line="240" w:lineRule="auto"/>
        <w:contextualSpacing/>
        <w:jc w:val="center"/>
        <w:rPr>
          <w:rFonts w:ascii="Times New Roman" w:hAnsi="Times New Roman"/>
          <w:b/>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pStyle w:val="Caption"/>
              <w:keepNext/>
              <w:spacing w:after="0"/>
              <w:jc w:val="center"/>
              <w:rPr>
                <w:rFonts w:ascii="Times New Roman" w:hAnsi="Times New Roman"/>
                <w:b w:val="0"/>
                <w:bCs w:val="0"/>
                <w:color w:val="auto"/>
                <w:sz w:val="28"/>
                <w:szCs w:val="28"/>
              </w:rPr>
            </w:pPr>
          </w:p>
          <w:tbl>
            <w:tblPr>
              <w:tblW w:w="9062"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tblPr>
            <w:tblGrid>
              <w:gridCol w:w="2432"/>
              <w:gridCol w:w="6630"/>
            </w:tblGrid>
            <w:tr w:rsidR="002D0C7E" w:rsidRPr="001B500E" w:rsidTr="005C6C8E">
              <w:trPr>
                <w:cantSplit/>
                <w:tblHeader/>
              </w:trPr>
              <w:tc>
                <w:tcPr>
                  <w:tcW w:w="1342" w:type="pct"/>
                  <w:tcBorders>
                    <w:top w:val="single" w:sz="12" w:space="0" w:color="auto"/>
                    <w:left w:val="single" w:sz="8" w:space="0" w:color="auto"/>
                    <w:bottom w:val="single" w:sz="4" w:space="0" w:color="auto"/>
                    <w:right w:val="single" w:sz="4" w:space="0" w:color="auto"/>
                  </w:tcBorders>
                  <w:shd w:val="clear" w:color="auto" w:fill="D9D9D9"/>
                </w:tcPr>
                <w:p w:rsidR="002D0C7E" w:rsidRPr="0068504F" w:rsidRDefault="002D0C7E" w:rsidP="00384669">
                  <w:pPr>
                    <w:pStyle w:val="a3"/>
                    <w:keepNext w:val="0"/>
                    <w:spacing w:before="0" w:after="0"/>
                    <w:jc w:val="center"/>
                    <w:rPr>
                      <w:sz w:val="24"/>
                      <w:szCs w:val="24"/>
                    </w:rPr>
                  </w:pPr>
                  <w:r w:rsidRPr="0068504F">
                    <w:rPr>
                      <w:sz w:val="24"/>
                      <w:szCs w:val="24"/>
                    </w:rPr>
                    <w:t>Компонент</w:t>
                  </w:r>
                </w:p>
              </w:tc>
              <w:tc>
                <w:tcPr>
                  <w:tcW w:w="3658" w:type="pct"/>
                  <w:tcBorders>
                    <w:top w:val="single" w:sz="12" w:space="0" w:color="auto"/>
                    <w:left w:val="single" w:sz="4" w:space="0" w:color="auto"/>
                    <w:bottom w:val="single" w:sz="4" w:space="0" w:color="auto"/>
                    <w:right w:val="single" w:sz="8" w:space="0" w:color="auto"/>
                  </w:tcBorders>
                  <w:shd w:val="clear" w:color="auto" w:fill="D9D9D9"/>
                </w:tcPr>
                <w:p w:rsidR="002D0C7E" w:rsidRPr="0068504F" w:rsidRDefault="002D0C7E" w:rsidP="00384669">
                  <w:pPr>
                    <w:pStyle w:val="a3"/>
                    <w:keepNext w:val="0"/>
                    <w:spacing w:before="0" w:after="0"/>
                    <w:jc w:val="center"/>
                    <w:rPr>
                      <w:sz w:val="24"/>
                      <w:szCs w:val="24"/>
                    </w:rPr>
                  </w:pPr>
                  <w:r w:rsidRPr="0068504F">
                    <w:rPr>
                      <w:sz w:val="24"/>
                      <w:szCs w:val="24"/>
                    </w:rPr>
                    <w:t>Конфигурация</w:t>
                  </w:r>
                </w:p>
              </w:tc>
            </w:tr>
            <w:tr w:rsidR="002D0C7E" w:rsidRPr="001B500E" w:rsidTr="005C6C8E">
              <w:trPr>
                <w:cantSplit/>
              </w:trPr>
              <w:tc>
                <w:tcPr>
                  <w:tcW w:w="1342" w:type="pct"/>
                  <w:tcBorders>
                    <w:top w:val="single" w:sz="4" w:space="0" w:color="auto"/>
                    <w:left w:val="single" w:sz="8" w:space="0" w:color="auto"/>
                    <w:bottom w:val="single" w:sz="4" w:space="0" w:color="auto"/>
                    <w:right w:val="single" w:sz="4" w:space="0" w:color="auto"/>
                  </w:tcBorders>
                </w:tcPr>
                <w:p w:rsidR="002D0C7E" w:rsidRPr="0068504F" w:rsidRDefault="002D0C7E" w:rsidP="00384669">
                  <w:pPr>
                    <w:pStyle w:val="a3"/>
                    <w:keepNext w:val="0"/>
                    <w:spacing w:before="0" w:after="0"/>
                    <w:jc w:val="both"/>
                    <w:rPr>
                      <w:b w:val="0"/>
                      <w:sz w:val="24"/>
                      <w:szCs w:val="24"/>
                    </w:rPr>
                  </w:pPr>
                  <w:r w:rsidRPr="0068504F">
                    <w:rPr>
                      <w:b w:val="0"/>
                      <w:sz w:val="24"/>
                      <w:szCs w:val="24"/>
                    </w:rPr>
                    <w:t xml:space="preserve">Компьютер, подключенный к </w:t>
                  </w:r>
                  <w:r>
                    <w:rPr>
                      <w:b w:val="0"/>
                      <w:sz w:val="24"/>
                      <w:szCs w:val="24"/>
                    </w:rPr>
                    <w:t>сети Интернет</w:t>
                  </w:r>
                </w:p>
              </w:tc>
              <w:tc>
                <w:tcPr>
                  <w:tcW w:w="3658" w:type="pct"/>
                  <w:tcBorders>
                    <w:top w:val="single" w:sz="4" w:space="0" w:color="auto"/>
                    <w:left w:val="single" w:sz="4" w:space="0" w:color="auto"/>
                    <w:bottom w:val="single" w:sz="4" w:space="0" w:color="auto"/>
                    <w:right w:val="single" w:sz="8" w:space="0" w:color="auto"/>
                  </w:tcBorders>
                </w:tcPr>
                <w:p w:rsidR="002D0C7E" w:rsidRPr="00DE1FFF" w:rsidRDefault="002D0C7E" w:rsidP="00487B3F">
                  <w:pPr>
                    <w:pStyle w:val="a3"/>
                    <w:keepNext w:val="0"/>
                    <w:numPr>
                      <w:ilvl w:val="0"/>
                      <w:numId w:val="14"/>
                    </w:numPr>
                    <w:spacing w:before="0" w:after="0"/>
                    <w:ind w:left="460" w:hanging="284"/>
                    <w:jc w:val="both"/>
                    <w:rPr>
                      <w:b w:val="0"/>
                      <w:sz w:val="26"/>
                      <w:szCs w:val="26"/>
                    </w:rPr>
                  </w:pPr>
                  <w:r>
                    <w:rPr>
                      <w:b w:val="0"/>
                      <w:sz w:val="24"/>
                      <w:szCs w:val="24"/>
                    </w:rPr>
                    <w:t xml:space="preserve">ОС: </w:t>
                  </w:r>
                  <w:r w:rsidRPr="00FD32A3">
                    <w:rPr>
                      <w:b w:val="0"/>
                      <w:sz w:val="26"/>
                      <w:szCs w:val="26"/>
                    </w:rPr>
                    <w:t>W</w:t>
                  </w:r>
                  <w:r w:rsidRPr="00DE1FFF">
                    <w:rPr>
                      <w:b w:val="0"/>
                      <w:sz w:val="26"/>
                      <w:szCs w:val="26"/>
                    </w:rPr>
                    <w:t>indows 7 и выше,</w:t>
                  </w:r>
                </w:p>
                <w:p w:rsidR="002D0C7E" w:rsidRDefault="002D0C7E" w:rsidP="00487B3F">
                  <w:pPr>
                    <w:pStyle w:val="a3"/>
                    <w:keepNext w:val="0"/>
                    <w:numPr>
                      <w:ilvl w:val="0"/>
                      <w:numId w:val="14"/>
                    </w:numPr>
                    <w:spacing w:before="0" w:after="0"/>
                    <w:ind w:left="460" w:hanging="284"/>
                    <w:jc w:val="both"/>
                    <w:rPr>
                      <w:b w:val="0"/>
                      <w:sz w:val="24"/>
                      <w:szCs w:val="24"/>
                    </w:rPr>
                  </w:pPr>
                  <w:r>
                    <w:rPr>
                      <w:b w:val="0"/>
                      <w:sz w:val="24"/>
                      <w:szCs w:val="24"/>
                    </w:rPr>
                    <w:t>И</w:t>
                  </w:r>
                  <w:r w:rsidRPr="0068504F">
                    <w:rPr>
                      <w:b w:val="0"/>
                      <w:sz w:val="24"/>
                      <w:szCs w:val="24"/>
                    </w:rPr>
                    <w:t>нтернет браузер</w:t>
                  </w:r>
                  <w:r>
                    <w:rPr>
                      <w:b w:val="0"/>
                      <w:sz w:val="24"/>
                      <w:szCs w:val="24"/>
                    </w:rPr>
                    <w:t xml:space="preserve"> – любой из перечисленных ниже:</w:t>
                  </w:r>
                </w:p>
                <w:p w:rsidR="002D0C7E" w:rsidRDefault="002D0C7E" w:rsidP="00487B3F">
                  <w:pPr>
                    <w:pStyle w:val="a3"/>
                    <w:keepNext w:val="0"/>
                    <w:numPr>
                      <w:ilvl w:val="0"/>
                      <w:numId w:val="14"/>
                    </w:numPr>
                    <w:spacing w:before="0" w:after="0"/>
                    <w:ind w:left="885" w:hanging="425"/>
                    <w:jc w:val="both"/>
                    <w:rPr>
                      <w:b w:val="0"/>
                      <w:sz w:val="24"/>
                      <w:szCs w:val="24"/>
                    </w:rPr>
                  </w:pPr>
                  <w:r w:rsidRPr="0068504F">
                    <w:rPr>
                      <w:b w:val="0"/>
                      <w:sz w:val="24"/>
                      <w:szCs w:val="24"/>
                    </w:rPr>
                    <w:t xml:space="preserve">Mozilla Firefox, версия не ниже 3, </w:t>
                  </w:r>
                </w:p>
                <w:p w:rsidR="002D0C7E" w:rsidRDefault="002D0C7E" w:rsidP="00487B3F">
                  <w:pPr>
                    <w:pStyle w:val="a3"/>
                    <w:keepNext w:val="0"/>
                    <w:numPr>
                      <w:ilvl w:val="0"/>
                      <w:numId w:val="14"/>
                    </w:numPr>
                    <w:spacing w:before="0" w:after="0"/>
                    <w:ind w:left="885" w:hanging="425"/>
                    <w:jc w:val="both"/>
                    <w:rPr>
                      <w:b w:val="0"/>
                      <w:sz w:val="24"/>
                      <w:szCs w:val="24"/>
                    </w:rPr>
                  </w:pPr>
                  <w:r w:rsidRPr="0068504F">
                    <w:rPr>
                      <w:b w:val="0"/>
                      <w:sz w:val="24"/>
                      <w:szCs w:val="24"/>
                    </w:rPr>
                    <w:t xml:space="preserve">Google Chrome, версия не ниже 18, </w:t>
                  </w:r>
                </w:p>
                <w:p w:rsidR="002D0C7E" w:rsidRDefault="002D0C7E" w:rsidP="00487B3F">
                  <w:pPr>
                    <w:pStyle w:val="a3"/>
                    <w:keepNext w:val="0"/>
                    <w:numPr>
                      <w:ilvl w:val="0"/>
                      <w:numId w:val="14"/>
                    </w:numPr>
                    <w:spacing w:before="0" w:after="0"/>
                    <w:ind w:left="885" w:hanging="425"/>
                    <w:jc w:val="both"/>
                    <w:rPr>
                      <w:b w:val="0"/>
                      <w:sz w:val="24"/>
                      <w:szCs w:val="24"/>
                    </w:rPr>
                  </w:pPr>
                  <w:r w:rsidRPr="0068504F">
                    <w:rPr>
                      <w:b w:val="0"/>
                      <w:sz w:val="24"/>
                      <w:szCs w:val="24"/>
                    </w:rPr>
                    <w:t xml:space="preserve">Opera, версия не ниже 12, </w:t>
                  </w:r>
                </w:p>
                <w:p w:rsidR="002D0C7E" w:rsidRPr="00DE1FFF" w:rsidRDefault="002D0C7E" w:rsidP="00487B3F">
                  <w:pPr>
                    <w:pStyle w:val="a3"/>
                    <w:keepNext w:val="0"/>
                    <w:numPr>
                      <w:ilvl w:val="0"/>
                      <w:numId w:val="14"/>
                    </w:numPr>
                    <w:spacing w:before="0" w:after="0"/>
                    <w:ind w:left="885" w:hanging="425"/>
                    <w:jc w:val="both"/>
                    <w:rPr>
                      <w:b w:val="0"/>
                      <w:sz w:val="24"/>
                      <w:szCs w:val="24"/>
                      <w:lang w:val="en-US"/>
                    </w:rPr>
                  </w:pPr>
                  <w:r w:rsidRPr="00DE1FFF">
                    <w:rPr>
                      <w:b w:val="0"/>
                      <w:sz w:val="24"/>
                      <w:szCs w:val="24"/>
                      <w:lang w:val="en-US"/>
                    </w:rPr>
                    <w:t xml:space="preserve">Microsoft Internet Explorer, </w:t>
                  </w:r>
                  <w:r w:rsidRPr="0068504F">
                    <w:rPr>
                      <w:b w:val="0"/>
                      <w:sz w:val="24"/>
                      <w:szCs w:val="24"/>
                    </w:rPr>
                    <w:t>версия</w:t>
                  </w:r>
                  <w:r w:rsidRPr="00DE1FFF">
                    <w:rPr>
                      <w:b w:val="0"/>
                      <w:sz w:val="24"/>
                      <w:szCs w:val="24"/>
                      <w:lang w:val="en-US"/>
                    </w:rPr>
                    <w:t xml:space="preserve"> </w:t>
                  </w:r>
                  <w:r w:rsidRPr="0068504F">
                    <w:rPr>
                      <w:b w:val="0"/>
                      <w:sz w:val="24"/>
                      <w:szCs w:val="24"/>
                    </w:rPr>
                    <w:t>не</w:t>
                  </w:r>
                  <w:r w:rsidRPr="00DE1FFF">
                    <w:rPr>
                      <w:b w:val="0"/>
                      <w:sz w:val="24"/>
                      <w:szCs w:val="24"/>
                      <w:lang w:val="en-US"/>
                    </w:rPr>
                    <w:t xml:space="preserve"> </w:t>
                  </w:r>
                  <w:r w:rsidRPr="0068504F">
                    <w:rPr>
                      <w:b w:val="0"/>
                      <w:sz w:val="24"/>
                      <w:szCs w:val="24"/>
                    </w:rPr>
                    <w:t>ниже</w:t>
                  </w:r>
                  <w:r w:rsidRPr="00DE1FFF">
                    <w:rPr>
                      <w:b w:val="0"/>
                      <w:sz w:val="24"/>
                      <w:szCs w:val="24"/>
                      <w:lang w:val="en-US"/>
                    </w:rPr>
                    <w:t xml:space="preserve"> 8.</w:t>
                  </w:r>
                </w:p>
                <w:p w:rsidR="002D0C7E" w:rsidRDefault="002D0C7E" w:rsidP="00487B3F">
                  <w:pPr>
                    <w:pStyle w:val="a3"/>
                    <w:keepNext w:val="0"/>
                    <w:numPr>
                      <w:ilvl w:val="0"/>
                      <w:numId w:val="14"/>
                    </w:numPr>
                    <w:spacing w:before="0" w:after="0"/>
                    <w:ind w:left="460" w:hanging="284"/>
                    <w:jc w:val="both"/>
                    <w:rPr>
                      <w:b w:val="0"/>
                      <w:sz w:val="24"/>
                      <w:szCs w:val="24"/>
                    </w:rPr>
                  </w:pPr>
                  <w:r w:rsidRPr="0068504F">
                    <w:rPr>
                      <w:b w:val="0"/>
                      <w:sz w:val="24"/>
                      <w:szCs w:val="24"/>
                    </w:rPr>
                    <w:t>Наличие стабильного канала связи с выходом в Интернет</w:t>
                  </w:r>
                  <w:r>
                    <w:rPr>
                      <w:b w:val="0"/>
                      <w:sz w:val="24"/>
                      <w:szCs w:val="24"/>
                    </w:rPr>
                    <w:t>;</w:t>
                  </w:r>
                </w:p>
                <w:p w:rsidR="002D0C7E" w:rsidRPr="0068504F" w:rsidRDefault="002D0C7E" w:rsidP="00487B3F">
                  <w:pPr>
                    <w:pStyle w:val="a3"/>
                    <w:keepNext w:val="0"/>
                    <w:numPr>
                      <w:ilvl w:val="0"/>
                      <w:numId w:val="14"/>
                    </w:numPr>
                    <w:spacing w:before="0" w:after="0"/>
                    <w:ind w:left="460" w:hanging="284"/>
                    <w:jc w:val="both"/>
                    <w:rPr>
                      <w:b w:val="0"/>
                      <w:sz w:val="24"/>
                      <w:szCs w:val="24"/>
                    </w:rPr>
                  </w:pPr>
                  <w:r w:rsidRPr="0068504F">
                    <w:rPr>
                      <w:b w:val="0"/>
                      <w:sz w:val="24"/>
                      <w:szCs w:val="24"/>
                    </w:rPr>
                    <w:t>Наличие устройств</w:t>
                  </w:r>
                  <w:r>
                    <w:rPr>
                      <w:b w:val="0"/>
                      <w:sz w:val="24"/>
                      <w:szCs w:val="24"/>
                    </w:rPr>
                    <w:t>а</w:t>
                  </w:r>
                  <w:r w:rsidRPr="0068504F">
                    <w:rPr>
                      <w:b w:val="0"/>
                      <w:sz w:val="24"/>
                      <w:szCs w:val="24"/>
                    </w:rPr>
                    <w:t xml:space="preserve"> резервного копирования; внешний интерфейс: USB 2.0.</w:t>
                  </w:r>
                </w:p>
                <w:p w:rsidR="002D0C7E" w:rsidRPr="0068504F" w:rsidRDefault="002D0C7E" w:rsidP="00384669">
                  <w:pPr>
                    <w:pStyle w:val="a3"/>
                    <w:keepNext w:val="0"/>
                    <w:spacing w:before="0" w:after="0"/>
                    <w:ind w:left="176"/>
                    <w:jc w:val="both"/>
                    <w:rPr>
                      <w:b w:val="0"/>
                      <w:sz w:val="24"/>
                      <w:szCs w:val="24"/>
                    </w:rPr>
                  </w:pPr>
                  <w:r w:rsidRPr="0068504F">
                    <w:rPr>
                      <w:b w:val="0"/>
                      <w:sz w:val="24"/>
                      <w:szCs w:val="24"/>
                    </w:rPr>
                    <w:t>Дополнительных специальных требований к компьютеру не предъявляется</w:t>
                  </w:r>
                </w:p>
              </w:tc>
            </w:tr>
            <w:tr w:rsidR="002D0C7E" w:rsidRPr="001B500E" w:rsidTr="005C6C8E">
              <w:trPr>
                <w:cantSplit/>
              </w:trPr>
              <w:tc>
                <w:tcPr>
                  <w:tcW w:w="1342" w:type="pct"/>
                  <w:tcBorders>
                    <w:top w:val="single" w:sz="4" w:space="0" w:color="auto"/>
                    <w:left w:val="single" w:sz="8" w:space="0" w:color="auto"/>
                    <w:bottom w:val="single" w:sz="4" w:space="0" w:color="auto"/>
                    <w:right w:val="single" w:sz="4" w:space="0" w:color="auto"/>
                  </w:tcBorders>
                </w:tcPr>
                <w:p w:rsidR="002D0C7E" w:rsidRPr="0068504F" w:rsidRDefault="002D0C7E" w:rsidP="00384669">
                  <w:pPr>
                    <w:pStyle w:val="a3"/>
                    <w:keepNext w:val="0"/>
                    <w:spacing w:before="0" w:after="0"/>
                    <w:jc w:val="both"/>
                    <w:rPr>
                      <w:b w:val="0"/>
                      <w:sz w:val="24"/>
                      <w:szCs w:val="24"/>
                    </w:rPr>
                  </w:pPr>
                  <w:r w:rsidRPr="0068504F">
                    <w:rPr>
                      <w:b w:val="0"/>
                      <w:sz w:val="24"/>
                      <w:szCs w:val="24"/>
                    </w:rPr>
                    <w:t>Компьютер, подключенный к защищенной сети (точка защищенного взаимодействия)</w:t>
                  </w:r>
                </w:p>
              </w:tc>
              <w:tc>
                <w:tcPr>
                  <w:tcW w:w="3658" w:type="pct"/>
                  <w:tcBorders>
                    <w:top w:val="single" w:sz="4" w:space="0" w:color="auto"/>
                    <w:left w:val="single" w:sz="4" w:space="0" w:color="auto"/>
                    <w:bottom w:val="single" w:sz="4" w:space="0" w:color="auto"/>
                    <w:right w:val="single" w:sz="8" w:space="0" w:color="auto"/>
                  </w:tcBorders>
                </w:tcPr>
                <w:p w:rsidR="002D0C7E" w:rsidRPr="0068504F" w:rsidRDefault="002D0C7E" w:rsidP="00384669">
                  <w:pPr>
                    <w:pStyle w:val="a3"/>
                    <w:keepNext w:val="0"/>
                    <w:spacing w:before="0" w:after="0"/>
                    <w:jc w:val="both"/>
                    <w:rPr>
                      <w:b w:val="0"/>
                      <w:sz w:val="24"/>
                      <w:szCs w:val="24"/>
                    </w:rPr>
                  </w:pPr>
                </w:p>
              </w:tc>
            </w:tr>
            <w:tr w:rsidR="002D0C7E" w:rsidRPr="001B500E" w:rsidTr="005C6C8E">
              <w:trPr>
                <w:cantSplit/>
              </w:trPr>
              <w:tc>
                <w:tcPr>
                  <w:tcW w:w="1342" w:type="pct"/>
                  <w:tcBorders>
                    <w:top w:val="single" w:sz="4" w:space="0" w:color="auto"/>
                    <w:left w:val="single" w:sz="8" w:space="0" w:color="auto"/>
                    <w:bottom w:val="single" w:sz="4" w:space="0" w:color="auto"/>
                    <w:right w:val="single" w:sz="4" w:space="0" w:color="auto"/>
                  </w:tcBorders>
                </w:tcPr>
                <w:p w:rsidR="002D0C7E" w:rsidRPr="0068504F" w:rsidRDefault="002D0C7E" w:rsidP="00384669">
                  <w:pPr>
                    <w:pStyle w:val="a3"/>
                    <w:keepNext w:val="0"/>
                    <w:spacing w:before="0" w:after="0"/>
                    <w:jc w:val="both"/>
                    <w:rPr>
                      <w:b w:val="0"/>
                      <w:sz w:val="24"/>
                      <w:szCs w:val="24"/>
                    </w:rPr>
                  </w:pPr>
                  <w:r w:rsidRPr="0068504F">
                    <w:rPr>
                      <w:b w:val="0"/>
                      <w:sz w:val="24"/>
                      <w:szCs w:val="24"/>
                    </w:rPr>
                    <w:t>Принтер</w:t>
                  </w:r>
                </w:p>
              </w:tc>
              <w:tc>
                <w:tcPr>
                  <w:tcW w:w="3658" w:type="pct"/>
                  <w:tcBorders>
                    <w:top w:val="single" w:sz="4" w:space="0" w:color="auto"/>
                    <w:left w:val="single" w:sz="4" w:space="0" w:color="auto"/>
                    <w:bottom w:val="single" w:sz="4" w:space="0" w:color="auto"/>
                    <w:right w:val="single" w:sz="8" w:space="0" w:color="auto"/>
                  </w:tcBorders>
                </w:tcPr>
                <w:p w:rsidR="002D0C7E" w:rsidRPr="0068504F" w:rsidRDefault="002D0C7E" w:rsidP="00384669">
                  <w:pPr>
                    <w:pStyle w:val="a3"/>
                    <w:spacing w:before="0" w:after="0"/>
                    <w:jc w:val="both"/>
                    <w:rPr>
                      <w:b w:val="0"/>
                      <w:sz w:val="24"/>
                      <w:szCs w:val="24"/>
                    </w:rPr>
                  </w:pPr>
                  <w:r w:rsidRPr="0068504F">
                    <w:rPr>
                      <w:b w:val="0"/>
                      <w:sz w:val="24"/>
                      <w:szCs w:val="24"/>
                    </w:rPr>
                    <w:t>Формат: А4.</w:t>
                  </w:r>
                </w:p>
                <w:p w:rsidR="002D0C7E" w:rsidRPr="005C34A1" w:rsidRDefault="002D0C7E" w:rsidP="00384669">
                  <w:pPr>
                    <w:pStyle w:val="a3"/>
                    <w:spacing w:before="0" w:after="0"/>
                    <w:jc w:val="both"/>
                    <w:rPr>
                      <w:b w:val="0"/>
                      <w:sz w:val="24"/>
                      <w:szCs w:val="24"/>
                    </w:rPr>
                  </w:pPr>
                  <w:r w:rsidRPr="0068504F">
                    <w:rPr>
                      <w:b w:val="0"/>
                      <w:sz w:val="24"/>
                      <w:szCs w:val="24"/>
                    </w:rPr>
                    <w:t>Качество черно-белой печати (режим наилучшего качества): не менее 600 x 600 точек на дюйм</w:t>
                  </w:r>
                </w:p>
              </w:tc>
            </w:tr>
          </w:tbl>
          <w:p w:rsidR="002D0C7E" w:rsidRPr="001B500E" w:rsidRDefault="002D0C7E" w:rsidP="001B500E">
            <w:pPr>
              <w:spacing w:after="0" w:line="240" w:lineRule="auto"/>
              <w:contextualSpacing/>
              <w:rPr>
                <w:rFonts w:ascii="Times New Roman" w:hAnsi="Times New Roman"/>
                <w:spacing w:val="120"/>
                <w:sz w:val="28"/>
                <w:szCs w:val="28"/>
              </w:rPr>
            </w:pPr>
          </w:p>
        </w:tc>
      </w:tr>
    </w:tbl>
    <w:p w:rsidR="002D0C7E" w:rsidRPr="009001B8" w:rsidRDefault="002D0C7E" w:rsidP="003E53DF">
      <w:pPr>
        <w:spacing w:after="0" w:line="240" w:lineRule="auto"/>
        <w:contextualSpacing/>
        <w:jc w:val="center"/>
        <w:rPr>
          <w:rFonts w:ascii="Times New Roman" w:hAnsi="Times New Roman"/>
          <w:b/>
          <w:sz w:val="6"/>
        </w:rPr>
      </w:pPr>
      <w:r w:rsidRPr="009001B8">
        <w:rPr>
          <w:rFonts w:ascii="Times New Roman" w:hAnsi="Times New Roman"/>
          <w:b/>
          <w:sz w:val="6"/>
        </w:rPr>
        <w:br w:type="page"/>
      </w:r>
    </w:p>
    <w:tbl>
      <w:tblPr>
        <w:tblW w:w="0" w:type="auto"/>
        <w:tblLook w:val="00A0"/>
      </w:tblPr>
      <w:tblGrid>
        <w:gridCol w:w="4643"/>
        <w:gridCol w:w="4644"/>
      </w:tblGrid>
      <w:tr w:rsidR="002D0C7E" w:rsidRPr="001B500E" w:rsidTr="001B500E">
        <w:tc>
          <w:tcPr>
            <w:tcW w:w="4643" w:type="dxa"/>
          </w:tcPr>
          <w:p w:rsidR="002D0C7E" w:rsidRPr="001B500E" w:rsidRDefault="002D0C7E" w:rsidP="001B500E">
            <w:pPr>
              <w:spacing w:after="0" w:line="240" w:lineRule="auto"/>
              <w:ind w:firstLine="709"/>
              <w:rPr>
                <w:rFonts w:ascii="Times New Roman" w:hAnsi="Times New Roman"/>
              </w:rPr>
            </w:pPr>
          </w:p>
        </w:tc>
        <w:tc>
          <w:tcPr>
            <w:tcW w:w="4644" w:type="dxa"/>
          </w:tcPr>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Приложение 3 к приказу Департамента образования Ивановской области</w:t>
            </w:r>
          </w:p>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от __________№ _________-о</w:t>
            </w:r>
          </w:p>
        </w:tc>
      </w:tr>
    </w:tbl>
    <w:p w:rsidR="002D0C7E" w:rsidRPr="001D0B4B" w:rsidRDefault="002D0C7E" w:rsidP="00703A9B">
      <w:pPr>
        <w:spacing w:after="0" w:line="240" w:lineRule="auto"/>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О С О Б Е Н Н О С Т И </w:t>
            </w:r>
          </w:p>
          <w:p w:rsidR="002D0C7E" w:rsidRPr="001B500E" w:rsidRDefault="002D0C7E" w:rsidP="001B500E">
            <w:pPr>
              <w:spacing w:after="0" w:line="240" w:lineRule="auto"/>
              <w:contextualSpacing/>
              <w:jc w:val="center"/>
              <w:rPr>
                <w:rFonts w:ascii="Times New Roman" w:hAnsi="Times New Roman"/>
                <w:b/>
                <w:spacing w:val="120"/>
                <w:sz w:val="28"/>
                <w:szCs w:val="28"/>
              </w:rPr>
            </w:pPr>
            <w:r w:rsidRPr="001B500E">
              <w:rPr>
                <w:rFonts w:ascii="Times New Roman" w:hAnsi="Times New Roman"/>
                <w:b/>
                <w:sz w:val="28"/>
              </w:rPr>
              <w:t>организации и проведения итогового сочинения (изложения) для лиц с ограниченными возможностями здоровья, детей-инвалидов и инвалидов</w:t>
            </w:r>
          </w:p>
        </w:tc>
      </w:tr>
    </w:tbl>
    <w:p w:rsidR="002D0C7E" w:rsidRDefault="002D0C7E" w:rsidP="00703A9B">
      <w:pPr>
        <w:spacing w:after="0" w:line="240" w:lineRule="auto"/>
        <w:contextualSpacing/>
        <w:jc w:val="center"/>
        <w:rPr>
          <w:rFonts w:ascii="Times New Roman" w:hAnsi="Times New Roman"/>
          <w:b/>
          <w:sz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22"/>
      </w:tblGrid>
      <w:tr w:rsidR="002D0C7E" w:rsidRPr="001B500E" w:rsidTr="001B500E">
        <w:tc>
          <w:tcPr>
            <w:tcW w:w="9322" w:type="dxa"/>
            <w:tcBorders>
              <w:top w:val="nil"/>
              <w:left w:val="nil"/>
              <w:bottom w:val="nil"/>
              <w:right w:val="nil"/>
            </w:tcBorders>
          </w:tcPr>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1. Для участников итогового сочинения (изложения) с ограниченными возможностями здоровья (ОВЗ),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Департамент образования Ивановской области  организует проведение итогового сочинения (изложения) в условиях, учитывающих состояние их здоровья, особенности психофизического развития.</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3. 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4. При проведении итогового сочинения (изложения) при необходимости присутствуют ассистенты.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Ассистенты</w:t>
            </w:r>
            <w:r w:rsidRPr="001B500E">
              <w:t xml:space="preserve"> </w:t>
            </w:r>
            <w:r w:rsidRPr="001B500E">
              <w:rPr>
                <w:rFonts w:ascii="Times New Roman" w:hAnsi="Times New Roman"/>
                <w:sz w:val="28"/>
                <w:szCs w:val="28"/>
              </w:rPr>
              <w:t>оказывают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2D0C7E" w:rsidRPr="001B500E" w:rsidRDefault="002D0C7E" w:rsidP="001B500E">
            <w:pPr>
              <w:pStyle w:val="ListParagraph"/>
              <w:widowControl w:val="0"/>
              <w:numPr>
                <w:ilvl w:val="0"/>
                <w:numId w:val="10"/>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2D0C7E" w:rsidRPr="001B500E" w:rsidRDefault="002D0C7E" w:rsidP="001B500E">
            <w:pPr>
              <w:pStyle w:val="ListParagraph"/>
              <w:widowControl w:val="0"/>
              <w:numPr>
                <w:ilvl w:val="0"/>
                <w:numId w:val="10"/>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w:t>
            </w:r>
          </w:p>
          <w:p w:rsidR="002D0C7E" w:rsidRPr="001B500E" w:rsidRDefault="002D0C7E" w:rsidP="001B500E">
            <w:pPr>
              <w:pStyle w:val="ListParagraph"/>
              <w:widowControl w:val="0"/>
              <w:numPr>
                <w:ilvl w:val="0"/>
                <w:numId w:val="10"/>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 </w:t>
            </w:r>
          </w:p>
          <w:p w:rsidR="002D0C7E" w:rsidRPr="001B500E" w:rsidRDefault="002D0C7E" w:rsidP="001B500E">
            <w:pPr>
              <w:pStyle w:val="ListParagraph"/>
              <w:widowControl w:val="0"/>
              <w:numPr>
                <w:ilvl w:val="0"/>
                <w:numId w:val="10"/>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оказывают помощь в ведении записей, чтении (оказывают помощь в фиксации положения тела, ручки в кисти руки;</w:t>
            </w:r>
          </w:p>
          <w:p w:rsidR="002D0C7E" w:rsidRPr="001B500E" w:rsidRDefault="002D0C7E" w:rsidP="001B500E">
            <w:pPr>
              <w:pStyle w:val="ListParagraph"/>
              <w:widowControl w:val="0"/>
              <w:numPr>
                <w:ilvl w:val="0"/>
                <w:numId w:val="10"/>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
          <w:p w:rsidR="002D0C7E" w:rsidRPr="001B500E" w:rsidRDefault="002D0C7E" w:rsidP="001B500E">
            <w:pPr>
              <w:pStyle w:val="ListParagraph"/>
              <w:widowControl w:val="0"/>
              <w:numPr>
                <w:ilvl w:val="0"/>
                <w:numId w:val="10"/>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переносят итоговое сочинение (изложение) в бланки итогового сочинения (изложения);</w:t>
            </w:r>
          </w:p>
          <w:p w:rsidR="002D0C7E" w:rsidRPr="001B500E" w:rsidRDefault="002D0C7E" w:rsidP="001B500E">
            <w:pPr>
              <w:pStyle w:val="ListParagraph"/>
              <w:widowControl w:val="0"/>
              <w:numPr>
                <w:ilvl w:val="0"/>
                <w:numId w:val="10"/>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2D0C7E" w:rsidRPr="001B500E" w:rsidRDefault="002D0C7E" w:rsidP="001B500E">
            <w:pPr>
              <w:pStyle w:val="ListParagraph"/>
              <w:widowControl w:val="0"/>
              <w:numPr>
                <w:ilvl w:val="0"/>
                <w:numId w:val="10"/>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вызывают медперсонал (при необходимости).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5. 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b/>
                <w:bCs/>
                <w:sz w:val="28"/>
                <w:szCs w:val="28"/>
              </w:rPr>
              <w:t xml:space="preserve">5.1. Для слабослышащих участников итогового сочинения (изложения): </w:t>
            </w:r>
          </w:p>
          <w:p w:rsidR="002D0C7E" w:rsidRPr="001B500E" w:rsidRDefault="002D0C7E" w:rsidP="001B500E">
            <w:pPr>
              <w:pStyle w:val="ListParagraph"/>
              <w:widowControl w:val="0"/>
              <w:numPr>
                <w:ilvl w:val="0"/>
                <w:numId w:val="11"/>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 </w:t>
            </w:r>
          </w:p>
          <w:p w:rsidR="002D0C7E" w:rsidRPr="001B500E" w:rsidRDefault="002D0C7E" w:rsidP="001B500E">
            <w:pPr>
              <w:pStyle w:val="ListParagraph"/>
              <w:widowControl w:val="0"/>
              <w:numPr>
                <w:ilvl w:val="0"/>
                <w:numId w:val="11"/>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при необходимости привлекается ассистент-сурдопереводчик.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b/>
                <w:bCs/>
                <w:sz w:val="28"/>
                <w:szCs w:val="28"/>
              </w:rPr>
              <w:t xml:space="preserve">5.2. Для глухих участников итогового сочинения (изложения): </w:t>
            </w:r>
          </w:p>
          <w:p w:rsidR="002D0C7E" w:rsidRPr="001B500E" w:rsidRDefault="002D0C7E" w:rsidP="001B500E">
            <w:pPr>
              <w:pStyle w:val="ListParagraph"/>
              <w:widowControl w:val="0"/>
              <w:numPr>
                <w:ilvl w:val="0"/>
                <w:numId w:val="12"/>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при необходимости привлекается ассистент-сурдопереводчик; </w:t>
            </w:r>
          </w:p>
          <w:p w:rsidR="002D0C7E" w:rsidRPr="001B500E" w:rsidRDefault="002D0C7E" w:rsidP="001B500E">
            <w:pPr>
              <w:pStyle w:val="ListParagraph"/>
              <w:widowControl w:val="0"/>
              <w:numPr>
                <w:ilvl w:val="0"/>
                <w:numId w:val="12"/>
              </w:numPr>
              <w:tabs>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b/>
                <w:bCs/>
                <w:sz w:val="28"/>
                <w:szCs w:val="28"/>
              </w:rPr>
              <w:t xml:space="preserve">5.3. Для участников с нарушением опорно-двигательного аппарата: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при необходимости сочинение (изложение) может выполняться на компьютере со специализированным программным обеспечением (предоставляется Департаментом образования). В учебных кабинетах устанавливаются компьютеры, не имеющие выхода в информационно-телекоммуникационную сеть «Интернет».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 </w:t>
            </w:r>
          </w:p>
          <w:p w:rsidR="002D0C7E" w:rsidRPr="001B500E" w:rsidRDefault="002D0C7E" w:rsidP="001B500E">
            <w:pPr>
              <w:widowControl w:val="0"/>
              <w:spacing w:after="0" w:line="240" w:lineRule="auto"/>
              <w:ind w:firstLine="709"/>
              <w:jc w:val="both"/>
              <w:rPr>
                <w:rFonts w:ascii="Times New Roman" w:hAnsi="Times New Roman"/>
                <w:b/>
                <w:bCs/>
                <w:sz w:val="28"/>
                <w:szCs w:val="28"/>
                <w:highlight w:val="yellow"/>
              </w:rPr>
            </w:pPr>
            <w:r w:rsidRPr="001B500E">
              <w:rPr>
                <w:rFonts w:ascii="Times New Roman" w:hAnsi="Times New Roman"/>
                <w:b/>
                <w:bCs/>
                <w:sz w:val="28"/>
                <w:szCs w:val="28"/>
              </w:rPr>
              <w:t>5.4. Для слепых участников:</w:t>
            </w:r>
          </w:p>
          <w:p w:rsidR="002D0C7E" w:rsidRPr="001B500E" w:rsidRDefault="002D0C7E" w:rsidP="001B500E">
            <w:pPr>
              <w:spacing w:after="0" w:line="240" w:lineRule="auto"/>
              <w:ind w:firstLine="709"/>
              <w:jc w:val="both"/>
              <w:rPr>
                <w:rFonts w:ascii="Times New Roman" w:hAnsi="Times New Roman"/>
                <w:sz w:val="28"/>
                <w:szCs w:val="28"/>
              </w:rPr>
            </w:pPr>
            <w:r w:rsidRPr="001B500E">
              <w:rPr>
                <w:rFonts w:ascii="Times New Roman" w:hAnsi="Times New Roman"/>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2D0C7E" w:rsidRPr="001B500E" w:rsidRDefault="002D0C7E" w:rsidP="001B500E">
            <w:pPr>
              <w:spacing w:after="0" w:line="240" w:lineRule="auto"/>
              <w:ind w:firstLine="709"/>
              <w:jc w:val="both"/>
              <w:rPr>
                <w:rFonts w:ascii="Times New Roman" w:hAnsi="Times New Roman"/>
                <w:sz w:val="28"/>
                <w:szCs w:val="28"/>
              </w:rPr>
            </w:pPr>
            <w:r w:rsidRPr="001B500E">
              <w:rPr>
                <w:rFonts w:ascii="Times New Roman" w:hAnsi="Times New Roman"/>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2D0C7E" w:rsidRPr="001B500E" w:rsidRDefault="002D0C7E" w:rsidP="001B500E">
            <w:pPr>
              <w:spacing w:after="0" w:line="240" w:lineRule="auto"/>
              <w:ind w:firstLine="709"/>
              <w:jc w:val="both"/>
              <w:rPr>
                <w:rFonts w:ascii="Times New Roman" w:hAnsi="Times New Roman"/>
                <w:sz w:val="28"/>
                <w:szCs w:val="28"/>
              </w:rPr>
            </w:pPr>
            <w:r w:rsidRPr="001B500E">
              <w:rPr>
                <w:rFonts w:ascii="Times New Roman" w:hAnsi="Times New Roman"/>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rsidR="002D0C7E" w:rsidRPr="001B500E" w:rsidRDefault="002D0C7E" w:rsidP="001B500E">
            <w:pPr>
              <w:spacing w:after="0" w:line="240" w:lineRule="auto"/>
              <w:ind w:firstLine="709"/>
              <w:jc w:val="both"/>
              <w:rPr>
                <w:rFonts w:ascii="Times New Roman" w:hAnsi="Times New Roman"/>
                <w:sz w:val="28"/>
                <w:szCs w:val="28"/>
              </w:rPr>
            </w:pPr>
            <w:r w:rsidRPr="001B500E">
              <w:rPr>
                <w:rFonts w:ascii="Times New Roman" w:hAnsi="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b/>
                <w:bCs/>
                <w:sz w:val="28"/>
                <w:szCs w:val="28"/>
              </w:rPr>
              <w:t xml:space="preserve">5.5. Для слабовидящих: </w:t>
            </w:r>
          </w:p>
          <w:p w:rsidR="002D0C7E" w:rsidRPr="001B500E" w:rsidRDefault="002D0C7E" w:rsidP="001B500E">
            <w:pPr>
              <w:pStyle w:val="ListParagraph"/>
              <w:widowControl w:val="0"/>
              <w:numPr>
                <w:ilvl w:val="0"/>
                <w:numId w:val="13"/>
              </w:numPr>
              <w:tabs>
                <w:tab w:val="left" w:pos="1156"/>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Bold (полужирный); </w:t>
            </w:r>
          </w:p>
          <w:p w:rsidR="002D0C7E" w:rsidRPr="001B500E" w:rsidRDefault="002D0C7E" w:rsidP="001B500E">
            <w:pPr>
              <w:pStyle w:val="ListParagraph"/>
              <w:widowControl w:val="0"/>
              <w:numPr>
                <w:ilvl w:val="0"/>
                <w:numId w:val="13"/>
              </w:numPr>
              <w:tabs>
                <w:tab w:val="left" w:pos="1156"/>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 xml:space="preserve">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b/>
                <w:bCs/>
                <w:sz w:val="28"/>
                <w:szCs w:val="28"/>
              </w:rPr>
              <w:t xml:space="preserve">5.6.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w:t>
            </w:r>
            <w:r w:rsidRPr="001B500E">
              <w:rPr>
                <w:rFonts w:ascii="Times New Roman" w:hAnsi="Times New Roman"/>
                <w:sz w:val="28"/>
                <w:szCs w:val="28"/>
              </w:rPr>
              <w:t xml:space="preserve">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b/>
                <w:bCs/>
                <w:sz w:val="28"/>
                <w:szCs w:val="28"/>
              </w:rPr>
              <w:t xml:space="preserve">Для глухих, позднооглоших и слабослышащих участников итогового изложения </w:t>
            </w:r>
            <w:r w:rsidRPr="001B500E">
              <w:rPr>
                <w:rFonts w:ascii="Times New Roman" w:hAnsi="Times New Roman"/>
                <w:sz w:val="28"/>
                <w:szCs w:val="28"/>
              </w:rPr>
              <w:t xml:space="preserve">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6. Основанием для организации итогового сочинения (изложения) </w:t>
            </w:r>
            <w:r w:rsidRPr="001B500E">
              <w:rPr>
                <w:rFonts w:ascii="Times New Roman" w:hAnsi="Times New Roman"/>
                <w:b/>
                <w:bCs/>
                <w:sz w:val="28"/>
                <w:szCs w:val="28"/>
              </w:rPr>
              <w:t>на дому</w:t>
            </w:r>
            <w:r w:rsidRPr="001B500E">
              <w:rPr>
                <w:rFonts w:ascii="Times New Roman" w:hAnsi="Times New Roman"/>
                <w:sz w:val="28"/>
                <w:szCs w:val="28"/>
              </w:rPr>
              <w:t xml:space="preserve">, </w:t>
            </w:r>
            <w:r w:rsidRPr="001B500E">
              <w:rPr>
                <w:rFonts w:ascii="Times New Roman" w:hAnsi="Times New Roman"/>
                <w:b/>
                <w:bCs/>
                <w:sz w:val="28"/>
                <w:szCs w:val="28"/>
              </w:rPr>
              <w:t xml:space="preserve">в медицинской организации </w:t>
            </w:r>
            <w:r w:rsidRPr="001B500E">
              <w:rPr>
                <w:rFonts w:ascii="Times New Roman" w:hAnsi="Times New Roman"/>
                <w:sz w:val="28"/>
                <w:szCs w:val="28"/>
              </w:rPr>
              <w:t xml:space="preserve">является заключение медицинской организации и рекомендации ПМПК.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7. Для участников </w:t>
            </w:r>
            <w:r w:rsidRPr="001B500E">
              <w:rPr>
                <w:rFonts w:ascii="Times New Roman" w:hAnsi="Times New Roman"/>
                <w:b/>
                <w:bCs/>
                <w:sz w:val="28"/>
                <w:szCs w:val="28"/>
              </w:rPr>
              <w:t xml:space="preserve">итогового сочинения (изложения) </w:t>
            </w:r>
            <w:r w:rsidRPr="001B500E">
              <w:rPr>
                <w:rFonts w:ascii="Times New Roman" w:hAnsi="Times New Roman"/>
                <w:sz w:val="28"/>
                <w:szCs w:val="28"/>
              </w:rPr>
              <w:t xml:space="preserve">с ОВЗ, детей-инвалидов и инвалидов итоговое сочинение (изложение) может по их желанию и при наличии соответствующих медицинских показаний проводиться в </w:t>
            </w:r>
            <w:r w:rsidRPr="001B500E">
              <w:rPr>
                <w:rFonts w:ascii="Times New Roman" w:hAnsi="Times New Roman"/>
                <w:b/>
                <w:bCs/>
                <w:sz w:val="28"/>
                <w:szCs w:val="28"/>
              </w:rPr>
              <w:t xml:space="preserve">устной форме.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2D0C7E" w:rsidRPr="001B500E" w:rsidRDefault="002D0C7E" w:rsidP="001B500E">
            <w:pPr>
              <w:widowControl w:val="0"/>
              <w:spacing w:after="0" w:line="240" w:lineRule="auto"/>
              <w:ind w:firstLine="709"/>
              <w:jc w:val="both"/>
              <w:rPr>
                <w:rFonts w:ascii="Times New Roman" w:hAnsi="Times New Roman"/>
                <w:sz w:val="28"/>
                <w:szCs w:val="28"/>
              </w:rPr>
            </w:pPr>
          </w:p>
          <w:p w:rsidR="002D0C7E" w:rsidRPr="001B500E" w:rsidRDefault="002D0C7E" w:rsidP="001B500E">
            <w:pPr>
              <w:widowControl w:val="0"/>
              <w:spacing w:after="0" w:line="240" w:lineRule="auto"/>
              <w:ind w:firstLine="709"/>
              <w:jc w:val="both"/>
              <w:rPr>
                <w:rFonts w:ascii="Times New Roman" w:hAnsi="Times New Roman"/>
                <w:sz w:val="28"/>
                <w:szCs w:val="28"/>
              </w:rPr>
            </w:pPr>
          </w:p>
          <w:p w:rsidR="002D0C7E" w:rsidRPr="001B500E" w:rsidRDefault="002D0C7E" w:rsidP="001B500E">
            <w:pPr>
              <w:widowControl w:val="0"/>
              <w:spacing w:after="0" w:line="240" w:lineRule="auto"/>
              <w:ind w:firstLine="709"/>
              <w:jc w:val="both"/>
              <w:rPr>
                <w:rFonts w:ascii="Times New Roman" w:hAnsi="Times New Roman"/>
                <w:sz w:val="28"/>
                <w:szCs w:val="28"/>
              </w:rPr>
            </w:pPr>
          </w:p>
          <w:p w:rsidR="002D0C7E" w:rsidRPr="001B500E" w:rsidRDefault="002D0C7E" w:rsidP="001B500E">
            <w:pPr>
              <w:pStyle w:val="BodyTextIndent"/>
              <w:widowControl w:val="0"/>
              <w:spacing w:before="120" w:after="0" w:line="240" w:lineRule="auto"/>
              <w:ind w:left="0" w:firstLine="743"/>
              <w:rPr>
                <w:rFonts w:ascii="Times New Roman" w:hAnsi="Times New Roman"/>
                <w:b/>
                <w:sz w:val="28"/>
                <w:szCs w:val="28"/>
              </w:rPr>
            </w:pPr>
            <w:r w:rsidRPr="001B500E">
              <w:rPr>
                <w:rFonts w:ascii="Times New Roman" w:hAnsi="Times New Roman"/>
                <w:b/>
                <w:sz w:val="28"/>
                <w:szCs w:val="28"/>
              </w:rPr>
              <w:t>8. Особенности проведения итогового сочинения (изложения) на дому</w:t>
            </w:r>
          </w:p>
          <w:p w:rsidR="002D0C7E" w:rsidRPr="001B500E" w:rsidRDefault="002D0C7E" w:rsidP="001B500E">
            <w:pPr>
              <w:widowControl w:val="0"/>
              <w:tabs>
                <w:tab w:val="left" w:pos="709"/>
              </w:tabs>
              <w:spacing w:after="0" w:line="240" w:lineRule="auto"/>
              <w:ind w:firstLine="709"/>
              <w:contextualSpacing/>
              <w:jc w:val="both"/>
              <w:rPr>
                <w:rFonts w:ascii="Times New Roman" w:hAnsi="Times New Roman"/>
                <w:sz w:val="28"/>
                <w:szCs w:val="28"/>
              </w:rPr>
            </w:pPr>
            <w:r w:rsidRPr="001B500E">
              <w:rPr>
                <w:rFonts w:ascii="Times New Roman" w:hAnsi="Times New Roman"/>
                <w:sz w:val="28"/>
                <w:szCs w:val="28"/>
              </w:rPr>
              <w:t xml:space="preserve">8.1. Для лиц, имеющих медицинские показания для обучения на дому и соответствующие рекомендации психолого-медико-педагогической комиссии, в соответствии с приказом Департамента образования </w:t>
            </w:r>
            <w:r w:rsidRPr="001B500E">
              <w:rPr>
                <w:rFonts w:ascii="Times New Roman" w:hAnsi="Times New Roman"/>
                <w:b/>
                <w:sz w:val="28"/>
                <w:szCs w:val="28"/>
              </w:rPr>
              <w:t>итоговое сочинение (изложение) организуется на дому</w:t>
            </w:r>
            <w:r w:rsidRPr="001B500E">
              <w:rPr>
                <w:rFonts w:ascii="Times New Roman" w:hAnsi="Times New Roman"/>
                <w:sz w:val="28"/>
                <w:szCs w:val="28"/>
              </w:rPr>
              <w:t xml:space="preserve"> (далее – место проведения на дому).</w:t>
            </w:r>
          </w:p>
          <w:p w:rsidR="002D0C7E" w:rsidRPr="001B500E" w:rsidRDefault="002D0C7E" w:rsidP="001B500E">
            <w:pPr>
              <w:spacing w:after="0" w:line="240" w:lineRule="auto"/>
              <w:ind w:firstLine="709"/>
              <w:contextualSpacing/>
              <w:jc w:val="both"/>
              <w:rPr>
                <w:rFonts w:ascii="Times New Roman" w:hAnsi="Times New Roman"/>
                <w:sz w:val="28"/>
                <w:szCs w:val="28"/>
              </w:rPr>
            </w:pPr>
            <w:r w:rsidRPr="001B500E">
              <w:rPr>
                <w:rFonts w:ascii="Times New Roman" w:hAnsi="Times New Roman"/>
                <w:sz w:val="28"/>
                <w:szCs w:val="28"/>
              </w:rPr>
              <w:t xml:space="preserve">8.2. Итоговое сочинение (изложение) организуется по месту жительства участника итогового сочинения (изложения) с выполнением минимальных требований к процедуре проведения. </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 xml:space="preserve">Для этого руководитель ОО, в которой </w:t>
            </w:r>
            <w:r w:rsidRPr="001B500E">
              <w:rPr>
                <w:rFonts w:ascii="Times New Roman" w:hAnsi="Times New Roman"/>
                <w:bCs/>
                <w:sz w:val="28"/>
                <w:szCs w:val="28"/>
              </w:rPr>
              <w:t xml:space="preserve">обучающийся осваивает образовательные программы среднего общего образования, издает приказ </w:t>
            </w:r>
            <w:r w:rsidRPr="001B500E">
              <w:rPr>
                <w:rFonts w:ascii="Times New Roman" w:hAnsi="Times New Roman"/>
                <w:sz w:val="28"/>
                <w:szCs w:val="28"/>
              </w:rPr>
              <w:t>об утверждении состава комиссии по проведению итогового сочинения (изложения) в месте проведения на дому.</w:t>
            </w:r>
          </w:p>
          <w:p w:rsidR="002D0C7E" w:rsidRPr="001B500E" w:rsidRDefault="002D0C7E" w:rsidP="001B500E">
            <w:pPr>
              <w:widowControl w:val="0"/>
              <w:spacing w:after="0" w:line="240" w:lineRule="auto"/>
              <w:ind w:firstLine="709"/>
              <w:jc w:val="both"/>
              <w:rPr>
                <w:rFonts w:ascii="Times New Roman" w:hAnsi="Times New Roman"/>
                <w:sz w:val="28"/>
                <w:szCs w:val="26"/>
                <w:lang w:eastAsia="ru-RU"/>
              </w:rPr>
            </w:pPr>
            <w:r w:rsidRPr="001B500E">
              <w:rPr>
                <w:rFonts w:ascii="Times New Roman" w:hAnsi="Times New Roman"/>
                <w:sz w:val="28"/>
                <w:szCs w:val="26"/>
                <w:lang w:eastAsia="ru-RU"/>
              </w:rPr>
              <w:t>В месте проведения итогового сочинения (изложения) на дому присутствуют:</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w:t>
            </w:r>
            <w:r w:rsidRPr="001B500E">
              <w:t xml:space="preserve"> </w:t>
            </w:r>
            <w:r w:rsidRPr="001B500E">
              <w:rPr>
                <w:rFonts w:ascii="Times New Roman" w:hAnsi="Times New Roman"/>
                <w:sz w:val="28"/>
                <w:szCs w:val="28"/>
              </w:rPr>
              <w:t>(не менее одного члена комиссии);</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технический специалист, входящий в состав комиссии по проведению итогового сочинения (изложения), оказывающий информационно-технологическую помощь;</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ассистент для участников с ОВЗ, детей-инвалидов и инвалидов (при необходимости);</w:t>
            </w:r>
          </w:p>
          <w:p w:rsidR="002D0C7E" w:rsidRPr="001B500E" w:rsidRDefault="002D0C7E" w:rsidP="001B500E">
            <w:pPr>
              <w:widowControl w:val="0"/>
              <w:spacing w:after="0" w:line="240" w:lineRule="auto"/>
              <w:ind w:firstLine="709"/>
              <w:jc w:val="both"/>
              <w:rPr>
                <w:rFonts w:ascii="Times New Roman" w:hAnsi="Times New Roman"/>
                <w:sz w:val="28"/>
                <w:szCs w:val="28"/>
              </w:rPr>
            </w:pPr>
            <w:r w:rsidRPr="001B500E">
              <w:rPr>
                <w:rFonts w:ascii="Times New Roman" w:hAnsi="Times New Roman"/>
                <w:sz w:val="28"/>
                <w:szCs w:val="28"/>
              </w:rPr>
              <w:t>медицинский работник.</w:t>
            </w:r>
          </w:p>
          <w:p w:rsidR="002D0C7E" w:rsidRPr="001B500E" w:rsidRDefault="002D0C7E" w:rsidP="001B500E">
            <w:pPr>
              <w:pStyle w:val="ListParagraph"/>
              <w:widowControl w:val="0"/>
              <w:tabs>
                <w:tab w:val="left" w:pos="1168"/>
              </w:tabs>
              <w:spacing w:after="0" w:line="240" w:lineRule="auto"/>
              <w:ind w:left="0" w:firstLine="743"/>
              <w:jc w:val="both"/>
              <w:rPr>
                <w:rFonts w:ascii="Times New Roman" w:hAnsi="Times New Roman"/>
                <w:sz w:val="28"/>
                <w:szCs w:val="28"/>
              </w:rPr>
            </w:pPr>
            <w:r w:rsidRPr="001B500E">
              <w:rPr>
                <w:rFonts w:ascii="Times New Roman" w:hAnsi="Times New Roman"/>
                <w:sz w:val="28"/>
                <w:szCs w:val="28"/>
              </w:rPr>
              <w:t>При организации итогового сочинения (изложения) на дому в целях оптимизации условий проведения итогового сочинения (изложения) допускается совмещение отдельных полномочий и обязанностей лицами, привлекаемыми к проведению итогового сочинения (изложения).</w:t>
            </w:r>
          </w:p>
          <w:p w:rsidR="002D0C7E" w:rsidRPr="001B500E" w:rsidRDefault="002D0C7E" w:rsidP="001B500E">
            <w:pPr>
              <w:pStyle w:val="BodyTextIndent"/>
              <w:spacing w:after="0" w:line="240" w:lineRule="auto"/>
              <w:ind w:left="0" w:firstLine="709"/>
              <w:jc w:val="both"/>
              <w:rPr>
                <w:rFonts w:ascii="Times New Roman" w:hAnsi="Times New Roman"/>
                <w:sz w:val="28"/>
                <w:szCs w:val="28"/>
              </w:rPr>
            </w:pPr>
            <w:r w:rsidRPr="001B500E">
              <w:rPr>
                <w:rFonts w:ascii="Times New Roman" w:hAnsi="Times New Roman"/>
                <w:sz w:val="28"/>
                <w:szCs w:val="28"/>
              </w:rPr>
              <w:t>8.3. Лица, привлекаемые к проведению итогового сочинения (изложения), прибывают в место проведения на дому не ранее 09.00.</w:t>
            </w:r>
          </w:p>
          <w:p w:rsidR="002D0C7E" w:rsidRPr="001B500E" w:rsidRDefault="002D0C7E" w:rsidP="001B500E">
            <w:pPr>
              <w:widowControl w:val="0"/>
              <w:autoSpaceDE w:val="0"/>
              <w:autoSpaceDN w:val="0"/>
              <w:adjustRightInd w:val="0"/>
              <w:spacing w:after="0" w:line="240" w:lineRule="auto"/>
              <w:ind w:firstLine="709"/>
              <w:jc w:val="both"/>
              <w:rPr>
                <w:rFonts w:ascii="Times New Roman" w:hAnsi="Times New Roman"/>
                <w:b/>
                <w:bCs/>
                <w:sz w:val="28"/>
                <w:szCs w:val="28"/>
              </w:rPr>
            </w:pPr>
            <w:r w:rsidRPr="001B500E">
              <w:rPr>
                <w:rFonts w:ascii="Times New Roman" w:hAnsi="Times New Roman"/>
                <w:sz w:val="28"/>
                <w:szCs w:val="28"/>
              </w:rPr>
              <w:t>8.4. Далее итоговое сочинение (изложение) проводится согласно стандартной процедуре.</w:t>
            </w:r>
          </w:p>
        </w:tc>
      </w:tr>
    </w:tbl>
    <w:p w:rsidR="002D0C7E" w:rsidRDefault="002D0C7E" w:rsidP="00B76A6A">
      <w:pPr>
        <w:spacing w:after="0" w:line="240" w:lineRule="auto"/>
        <w:ind w:firstLine="709"/>
        <w:rPr>
          <w:sz w:val="20"/>
        </w:rPr>
      </w:pPr>
      <w:r>
        <w:rPr>
          <w:sz w:val="20"/>
        </w:rPr>
        <w:br w:type="page"/>
      </w:r>
    </w:p>
    <w:p w:rsidR="002D0C7E" w:rsidRPr="00703A9B" w:rsidRDefault="002D0C7E" w:rsidP="00B76A6A">
      <w:pPr>
        <w:spacing w:after="0" w:line="240" w:lineRule="auto"/>
        <w:ind w:firstLine="709"/>
        <w:rPr>
          <w:sz w:val="20"/>
        </w:rPr>
      </w:pPr>
    </w:p>
    <w:tbl>
      <w:tblPr>
        <w:tblW w:w="0" w:type="auto"/>
        <w:tblLook w:val="00A0"/>
      </w:tblPr>
      <w:tblGrid>
        <w:gridCol w:w="4643"/>
        <w:gridCol w:w="4644"/>
      </w:tblGrid>
      <w:tr w:rsidR="002D0C7E" w:rsidRPr="001B500E" w:rsidTr="001B500E">
        <w:tc>
          <w:tcPr>
            <w:tcW w:w="4643" w:type="dxa"/>
          </w:tcPr>
          <w:p w:rsidR="002D0C7E" w:rsidRPr="001B500E" w:rsidRDefault="002D0C7E" w:rsidP="001B500E">
            <w:pPr>
              <w:spacing w:after="0" w:line="240" w:lineRule="auto"/>
              <w:ind w:firstLine="709"/>
              <w:rPr>
                <w:rFonts w:ascii="Times New Roman" w:hAnsi="Times New Roman"/>
              </w:rPr>
            </w:pPr>
          </w:p>
        </w:tc>
        <w:tc>
          <w:tcPr>
            <w:tcW w:w="4644" w:type="dxa"/>
          </w:tcPr>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Приложение 4 к приказу Департамента образования Ивановской области</w:t>
            </w:r>
          </w:p>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от __________№ _________-о</w:t>
            </w:r>
          </w:p>
        </w:tc>
      </w:tr>
    </w:tbl>
    <w:p w:rsidR="002D0C7E" w:rsidRPr="001D0B4B" w:rsidRDefault="002D0C7E" w:rsidP="00B76A6A">
      <w:pPr>
        <w:spacing w:after="0" w:line="240" w:lineRule="auto"/>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И Н С Т Р У К Ц И Я </w:t>
            </w:r>
          </w:p>
          <w:p w:rsidR="002D0C7E" w:rsidRPr="001B500E" w:rsidRDefault="002D0C7E" w:rsidP="001B500E">
            <w:pPr>
              <w:spacing w:after="0" w:line="240" w:lineRule="auto"/>
              <w:contextualSpacing/>
              <w:jc w:val="center"/>
              <w:rPr>
                <w:rFonts w:ascii="Times New Roman" w:hAnsi="Times New Roman"/>
                <w:b/>
                <w:spacing w:val="120"/>
                <w:sz w:val="28"/>
                <w:szCs w:val="28"/>
              </w:rPr>
            </w:pPr>
            <w:r w:rsidRPr="001B500E">
              <w:rPr>
                <w:rFonts w:ascii="Times New Roman" w:hAnsi="Times New Roman"/>
                <w:b/>
                <w:sz w:val="28"/>
              </w:rPr>
              <w:t>для руководителя образовательной организации</w:t>
            </w:r>
          </w:p>
        </w:tc>
      </w:tr>
    </w:tbl>
    <w:p w:rsidR="002D0C7E" w:rsidRDefault="002D0C7E" w:rsidP="00B76A6A">
      <w:pPr>
        <w:spacing w:after="0" w:line="240" w:lineRule="auto"/>
        <w:contextualSpacing/>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rPr>
          <w:trHeight w:val="1418"/>
        </w:trPr>
        <w:tc>
          <w:tcPr>
            <w:tcW w:w="9287" w:type="dxa"/>
            <w:tcBorders>
              <w:top w:val="nil"/>
              <w:left w:val="nil"/>
              <w:bottom w:val="nil"/>
              <w:right w:val="nil"/>
            </w:tcBorders>
          </w:tcPr>
          <w:p w:rsidR="002D0C7E" w:rsidRPr="001B500E" w:rsidRDefault="002D0C7E" w:rsidP="001B500E">
            <w:pPr>
              <w:pStyle w:val="41"/>
              <w:numPr>
                <w:ilvl w:val="0"/>
                <w:numId w:val="0"/>
              </w:numPr>
              <w:spacing w:before="0" w:after="0"/>
              <w:ind w:firstLine="709"/>
              <w:jc w:val="both"/>
              <w:rPr>
                <w:b w:val="0"/>
                <w:color w:val="000000"/>
                <w:szCs w:val="28"/>
              </w:rPr>
            </w:pPr>
            <w:r w:rsidRPr="001B500E">
              <w:rPr>
                <w:b w:val="0"/>
                <w:color w:val="000000"/>
                <w:szCs w:val="28"/>
              </w:rPr>
              <w:t>Руководитель ОО организует подготовку и проведение итогового сочинения (изложения) в ОО.</w:t>
            </w:r>
          </w:p>
          <w:p w:rsidR="002D0C7E" w:rsidRPr="001B500E" w:rsidRDefault="002D0C7E" w:rsidP="001B500E">
            <w:pPr>
              <w:pStyle w:val="41"/>
              <w:numPr>
                <w:ilvl w:val="0"/>
                <w:numId w:val="0"/>
              </w:numPr>
              <w:spacing w:before="0" w:after="0"/>
              <w:ind w:firstLine="709"/>
              <w:jc w:val="both"/>
              <w:rPr>
                <w:b w:val="0"/>
                <w:szCs w:val="28"/>
              </w:rPr>
            </w:pPr>
            <w:r w:rsidRPr="001B500E">
              <w:rPr>
                <w:b w:val="0"/>
                <w:color w:val="000000"/>
                <w:szCs w:val="28"/>
              </w:rPr>
              <w:t>При подготовке и проведении итогового сочинения (изложения) руководитель ОО руководствуется Регламентами по проведению</w:t>
            </w:r>
            <w:r>
              <w:t xml:space="preserve"> </w:t>
            </w:r>
            <w:r w:rsidRPr="001B500E">
              <w:rPr>
                <w:b w:val="0"/>
                <w:color w:val="000000"/>
                <w:szCs w:val="28"/>
              </w:rPr>
              <w:t xml:space="preserve">профилактических мероприятий и дезинфекции в целях недопущения распространения новой коронавирусной инфекции (COVID-2019) </w:t>
            </w:r>
            <w:r w:rsidRPr="001B500E">
              <w:rPr>
                <w:b w:val="0"/>
                <w:szCs w:val="28"/>
              </w:rPr>
              <w:t>на территории Ивановской области, утвержденными постановлением Правительства Ивановской области от 08.05.2020 № 209-п.</w:t>
            </w:r>
          </w:p>
          <w:p w:rsidR="002D0C7E" w:rsidRPr="001B500E" w:rsidRDefault="002D0C7E" w:rsidP="001B500E">
            <w:pPr>
              <w:pStyle w:val="41"/>
              <w:numPr>
                <w:ilvl w:val="0"/>
                <w:numId w:val="0"/>
              </w:numPr>
              <w:spacing w:before="0" w:after="0"/>
              <w:ind w:firstLine="709"/>
              <w:jc w:val="both"/>
              <w:rPr>
                <w:color w:val="000000"/>
                <w:szCs w:val="28"/>
              </w:rPr>
            </w:pPr>
            <w:r w:rsidRPr="001B500E">
              <w:rPr>
                <w:color w:val="000000"/>
                <w:szCs w:val="28"/>
              </w:rPr>
              <w:t>На этапе подготовки к проведению итогового сочинения (изложения)</w:t>
            </w:r>
          </w:p>
          <w:p w:rsidR="002D0C7E" w:rsidRPr="001B500E" w:rsidRDefault="002D0C7E" w:rsidP="001B500E">
            <w:pPr>
              <w:pStyle w:val="41"/>
              <w:numPr>
                <w:ilvl w:val="0"/>
                <w:numId w:val="0"/>
              </w:numPr>
              <w:spacing w:before="0" w:after="0"/>
              <w:ind w:firstLine="709"/>
              <w:jc w:val="both"/>
              <w:rPr>
                <w:b w:val="0"/>
                <w:i/>
                <w:szCs w:val="28"/>
              </w:rPr>
            </w:pPr>
            <w:r w:rsidRPr="001B500E">
              <w:rPr>
                <w:b w:val="0"/>
                <w:i/>
                <w:szCs w:val="28"/>
              </w:rPr>
              <w:t>Руководитель ОО должен ознакомиться с:</w:t>
            </w:r>
          </w:p>
          <w:p w:rsidR="002D0C7E" w:rsidRPr="001B500E" w:rsidRDefault="002D0C7E" w:rsidP="001B500E">
            <w:pPr>
              <w:pStyle w:val="ListParagraph"/>
              <w:widowControl w:val="0"/>
              <w:numPr>
                <w:ilvl w:val="0"/>
                <w:numId w:val="3"/>
              </w:numPr>
              <w:tabs>
                <w:tab w:val="left" w:pos="1168"/>
              </w:tabs>
              <w:spacing w:after="0" w:line="240" w:lineRule="auto"/>
              <w:ind w:left="34" w:firstLine="709"/>
              <w:jc w:val="both"/>
              <w:rPr>
                <w:rFonts w:ascii="Times New Roman" w:hAnsi="Times New Roman"/>
                <w:spacing w:val="-4"/>
                <w:sz w:val="28"/>
                <w:szCs w:val="28"/>
              </w:rPr>
            </w:pPr>
            <w:r w:rsidRPr="001B500E">
              <w:rPr>
                <w:rFonts w:ascii="Times New Roman" w:hAnsi="Times New Roman"/>
                <w:spacing w:val="-4"/>
                <w:sz w:val="28"/>
                <w:szCs w:val="28"/>
              </w:rPr>
              <w:t>нормативными правовыми документами, регламентирующими проведение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709"/>
              <w:jc w:val="both"/>
              <w:rPr>
                <w:rFonts w:ascii="Times New Roman" w:hAnsi="Times New Roman"/>
                <w:spacing w:val="-4"/>
                <w:sz w:val="28"/>
                <w:szCs w:val="28"/>
              </w:rPr>
            </w:pPr>
            <w:r w:rsidRPr="001B500E">
              <w:rPr>
                <w:rFonts w:ascii="Times New Roman" w:hAnsi="Times New Roman"/>
                <w:spacing w:val="-4"/>
                <w:sz w:val="28"/>
                <w:szCs w:val="28"/>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rsidR="002D0C7E" w:rsidRPr="001B500E" w:rsidRDefault="002D0C7E" w:rsidP="001B500E">
            <w:pPr>
              <w:pStyle w:val="ListParagraph"/>
              <w:widowControl w:val="0"/>
              <w:numPr>
                <w:ilvl w:val="0"/>
                <w:numId w:val="3"/>
              </w:numPr>
              <w:tabs>
                <w:tab w:val="left" w:pos="1168"/>
              </w:tabs>
              <w:spacing w:after="0" w:line="240" w:lineRule="auto"/>
              <w:ind w:left="34" w:firstLine="709"/>
              <w:jc w:val="both"/>
              <w:rPr>
                <w:rFonts w:ascii="Times New Roman" w:hAnsi="Times New Roman"/>
                <w:spacing w:val="-4"/>
                <w:sz w:val="28"/>
                <w:szCs w:val="28"/>
              </w:rPr>
            </w:pPr>
            <w:r w:rsidRPr="001B500E">
              <w:rPr>
                <w:rFonts w:ascii="Times New Roman" w:hAnsi="Times New Roman"/>
                <w:spacing w:val="-4"/>
                <w:sz w:val="28"/>
                <w:szCs w:val="28"/>
              </w:rPr>
              <w:t xml:space="preserve">региональными нормативными правовыми документами, </w:t>
            </w:r>
            <w:r w:rsidRPr="001B500E">
              <w:rPr>
                <w:rFonts w:ascii="Times New Roman" w:hAnsi="Times New Roman"/>
                <w:sz w:val="28"/>
                <w:szCs w:val="28"/>
              </w:rPr>
              <w:t>регламентирующими порядок проведения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709"/>
              <w:jc w:val="both"/>
              <w:rPr>
                <w:rFonts w:ascii="Times New Roman" w:hAnsi="Times New Roman"/>
                <w:spacing w:val="-4"/>
                <w:sz w:val="28"/>
                <w:szCs w:val="28"/>
              </w:rPr>
            </w:pPr>
            <w:r w:rsidRPr="001B500E">
              <w:rPr>
                <w:rFonts w:ascii="Times New Roman" w:hAnsi="Times New Roman"/>
                <w:spacing w:val="-4"/>
                <w:sz w:val="28"/>
                <w:szCs w:val="28"/>
              </w:rPr>
              <w:t>настоящей 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709"/>
              <w:jc w:val="both"/>
              <w:rPr>
                <w:rFonts w:ascii="Times New Roman" w:hAnsi="Times New Roman"/>
                <w:spacing w:val="-4"/>
                <w:sz w:val="28"/>
                <w:szCs w:val="28"/>
              </w:rPr>
            </w:pPr>
            <w:r w:rsidRPr="001B500E">
              <w:rPr>
                <w:rFonts w:ascii="Times New Roman" w:hAnsi="Times New Roman"/>
                <w:spacing w:val="-4"/>
                <w:sz w:val="28"/>
                <w:szCs w:val="28"/>
              </w:rPr>
              <w:t>инструкциями по заполнению бланков итогового сочинения (изложения).</w:t>
            </w:r>
          </w:p>
          <w:p w:rsidR="002D0C7E" w:rsidRPr="001B500E" w:rsidRDefault="002D0C7E" w:rsidP="001B500E">
            <w:pPr>
              <w:autoSpaceDE w:val="0"/>
              <w:autoSpaceDN w:val="0"/>
              <w:adjustRightInd w:val="0"/>
              <w:spacing w:after="0" w:line="240" w:lineRule="auto"/>
              <w:ind w:firstLine="601"/>
              <w:jc w:val="both"/>
              <w:rPr>
                <w:rFonts w:ascii="Times New Roman" w:hAnsi="Times New Roman"/>
                <w:sz w:val="28"/>
                <w:szCs w:val="28"/>
              </w:rPr>
            </w:pPr>
            <w:r w:rsidRPr="001B500E">
              <w:rPr>
                <w:rFonts w:ascii="Times New Roman" w:hAnsi="Times New Roman"/>
                <w:sz w:val="28"/>
                <w:szCs w:val="28"/>
              </w:rPr>
              <w:t xml:space="preserve">В целях проведения итогового сочинения (изложения) </w:t>
            </w:r>
            <w:r w:rsidRPr="001B500E">
              <w:rPr>
                <w:rFonts w:ascii="Times New Roman" w:hAnsi="Times New Roman"/>
                <w:b/>
                <w:bCs/>
                <w:sz w:val="28"/>
                <w:szCs w:val="28"/>
              </w:rPr>
              <w:t xml:space="preserve">не позднее чем за две недели до проведения итогового сочинения (изложения) </w:t>
            </w:r>
            <w:r w:rsidRPr="001B500E">
              <w:rPr>
                <w:rFonts w:ascii="Times New Roman" w:hAnsi="Times New Roman"/>
                <w:sz w:val="28"/>
                <w:szCs w:val="28"/>
              </w:rPr>
              <w:t xml:space="preserve">руководителю ОО необходимо: </w:t>
            </w:r>
          </w:p>
          <w:p w:rsidR="002D0C7E" w:rsidRPr="001B500E" w:rsidRDefault="002D0C7E" w:rsidP="001B500E">
            <w:pPr>
              <w:pStyle w:val="ListParagraph"/>
              <w:numPr>
                <w:ilvl w:val="0"/>
                <w:numId w:val="3"/>
              </w:numPr>
              <w:autoSpaceDE w:val="0"/>
              <w:autoSpaceDN w:val="0"/>
              <w:adjustRightInd w:val="0"/>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 xml:space="preserve">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 </w:t>
            </w:r>
          </w:p>
          <w:p w:rsidR="002D0C7E" w:rsidRPr="001B500E" w:rsidRDefault="002D0C7E" w:rsidP="001B500E">
            <w:pPr>
              <w:pStyle w:val="ListParagraph"/>
              <w:numPr>
                <w:ilvl w:val="0"/>
                <w:numId w:val="3"/>
              </w:numPr>
              <w:autoSpaceDE w:val="0"/>
              <w:autoSpaceDN w:val="0"/>
              <w:adjustRightInd w:val="0"/>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2D0C7E" w:rsidRPr="001B500E" w:rsidRDefault="002D0C7E" w:rsidP="001B500E">
            <w:pPr>
              <w:pStyle w:val="ListParagraph"/>
              <w:numPr>
                <w:ilvl w:val="0"/>
                <w:numId w:val="3"/>
              </w:numPr>
              <w:autoSpaceDE w:val="0"/>
              <w:autoSpaceDN w:val="0"/>
              <w:adjustRightInd w:val="0"/>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сформировать состав комиссии образовательной организации по проведении итогового сочинения (изложения);</w:t>
            </w:r>
          </w:p>
          <w:p w:rsidR="002D0C7E" w:rsidRPr="001B500E" w:rsidRDefault="002D0C7E" w:rsidP="001B500E">
            <w:pPr>
              <w:pStyle w:val="ListParagraph"/>
              <w:numPr>
                <w:ilvl w:val="0"/>
                <w:numId w:val="3"/>
              </w:numPr>
              <w:autoSpaceDE w:val="0"/>
              <w:autoSpaceDN w:val="0"/>
              <w:adjustRightInd w:val="0"/>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 xml:space="preserve">под подпись ознакомить специалистов, привлекаемых к проведению итогового сочинения (изложения), о порядке проведения итогового сочинения (изложения) на территории Ивановской области, определенном Департаментом образования, а также изложенном в методических материалах Рособрнадзора, рекомендуемых к использованию при организации и проведении итогового сочинения (изложения); </w:t>
            </w:r>
          </w:p>
          <w:p w:rsidR="002D0C7E" w:rsidRPr="001B500E" w:rsidRDefault="002D0C7E" w:rsidP="001B500E">
            <w:pPr>
              <w:pStyle w:val="ListParagraph"/>
              <w:numPr>
                <w:ilvl w:val="0"/>
                <w:numId w:val="3"/>
              </w:numPr>
              <w:autoSpaceDE w:val="0"/>
              <w:autoSpaceDN w:val="0"/>
              <w:adjustRightInd w:val="0"/>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w:t>
            </w:r>
          </w:p>
          <w:p w:rsidR="002D0C7E" w:rsidRPr="001B500E" w:rsidRDefault="002D0C7E" w:rsidP="001B500E">
            <w:pPr>
              <w:pStyle w:val="41"/>
              <w:numPr>
                <w:ilvl w:val="0"/>
                <w:numId w:val="0"/>
              </w:numPr>
              <w:spacing w:before="0" w:after="0"/>
              <w:ind w:firstLine="709"/>
              <w:jc w:val="both"/>
              <w:rPr>
                <w:b w:val="0"/>
                <w:szCs w:val="28"/>
              </w:rPr>
            </w:pPr>
            <w:r w:rsidRPr="001B500E">
              <w:rPr>
                <w:b w:val="0"/>
                <w:szCs w:val="28"/>
              </w:rPr>
              <w:t>Руководитель ОО информирует обучающихся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определенном Департаментом образования,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а также, если соответствующее решение было принято Департаментом образования, – об организации перепроверки отдельных сочинений (изложений), о ведении во время проведения итогового сочинения (изложения) видеозаписи.</w:t>
            </w:r>
          </w:p>
          <w:p w:rsidR="002D0C7E" w:rsidRPr="001B500E" w:rsidRDefault="002D0C7E" w:rsidP="001B500E">
            <w:pPr>
              <w:pStyle w:val="41"/>
              <w:numPr>
                <w:ilvl w:val="0"/>
                <w:numId w:val="0"/>
              </w:numPr>
              <w:spacing w:before="0" w:after="0"/>
              <w:ind w:firstLine="709"/>
              <w:jc w:val="both"/>
              <w:rPr>
                <w:szCs w:val="28"/>
              </w:rPr>
            </w:pPr>
          </w:p>
          <w:p w:rsidR="002D0C7E" w:rsidRPr="001B500E" w:rsidRDefault="002D0C7E" w:rsidP="001B500E">
            <w:pPr>
              <w:pStyle w:val="41"/>
              <w:numPr>
                <w:ilvl w:val="0"/>
                <w:numId w:val="0"/>
              </w:numPr>
              <w:spacing w:before="0" w:after="0"/>
              <w:ind w:firstLine="709"/>
              <w:jc w:val="both"/>
              <w:rPr>
                <w:szCs w:val="28"/>
              </w:rPr>
            </w:pPr>
            <w:r w:rsidRPr="001B500E">
              <w:rPr>
                <w:szCs w:val="28"/>
              </w:rPr>
              <w:t xml:space="preserve">Не позднее чем за день до проведения итогового сочинения (изложения) </w:t>
            </w:r>
            <w:r w:rsidRPr="001B500E">
              <w:rPr>
                <w:b w:val="0"/>
                <w:szCs w:val="28"/>
              </w:rPr>
              <w:t>руководитель ОО должен:</w:t>
            </w:r>
            <w:r w:rsidRPr="001B500E">
              <w:rPr>
                <w:szCs w:val="28"/>
              </w:rPr>
              <w:t xml:space="preserve"> </w:t>
            </w:r>
          </w:p>
          <w:p w:rsidR="002D0C7E" w:rsidRPr="001B500E" w:rsidRDefault="002D0C7E" w:rsidP="001B500E">
            <w:pPr>
              <w:pStyle w:val="ListParagraph"/>
              <w:widowControl w:val="0"/>
              <w:numPr>
                <w:ilvl w:val="0"/>
                <w:numId w:val="3"/>
              </w:numPr>
              <w:tabs>
                <w:tab w:val="left" w:pos="1168"/>
              </w:tabs>
              <w:spacing w:after="0" w:line="240" w:lineRule="auto"/>
              <w:ind w:left="0" w:firstLine="743"/>
              <w:jc w:val="both"/>
              <w:rPr>
                <w:rFonts w:ascii="Times New Roman" w:hAnsi="Times New Roman"/>
                <w:sz w:val="28"/>
                <w:szCs w:val="28"/>
              </w:rPr>
            </w:pPr>
            <w:r w:rsidRPr="001B500E">
              <w:rPr>
                <w:rFonts w:ascii="Times New Roman" w:hAnsi="Times New Roman"/>
                <w:spacing w:val="-4"/>
                <w:sz w:val="28"/>
                <w:szCs w:val="28"/>
              </w:rPr>
              <w:t>обеспечить получение/получить</w:t>
            </w:r>
            <w:r w:rsidRPr="001B500E">
              <w:rPr>
                <w:rFonts w:ascii="Times New Roman" w:hAnsi="Times New Roman"/>
                <w:sz w:val="28"/>
                <w:szCs w:val="28"/>
              </w:rPr>
              <w:t xml:space="preserve"> по акту приемки передачи (форма ИС-14) комплект материалов для проведения итогового сочинения (изложения):</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сейф-пакет с комплектами бланков итогового сочинения (изложения);</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сейф-пакет с комплектом отчетных форм:</w:t>
            </w:r>
          </w:p>
          <w:p w:rsidR="002D0C7E" w:rsidRPr="001B500E" w:rsidRDefault="002D0C7E" w:rsidP="001B500E">
            <w:pPr>
              <w:pStyle w:val="ListParagraph"/>
              <w:widowControl w:val="0"/>
              <w:numPr>
                <w:ilvl w:val="0"/>
                <w:numId w:val="3"/>
              </w:numPr>
              <w:tabs>
                <w:tab w:val="left" w:pos="-284"/>
                <w:tab w:val="left" w:pos="2302"/>
              </w:tabs>
              <w:spacing w:after="0" w:line="240" w:lineRule="auto"/>
              <w:ind w:left="2302" w:hanging="567"/>
              <w:jc w:val="both"/>
              <w:rPr>
                <w:rFonts w:ascii="Times New Roman" w:hAnsi="Times New Roman"/>
                <w:sz w:val="28"/>
                <w:szCs w:val="28"/>
              </w:rPr>
            </w:pPr>
            <w:r w:rsidRPr="001B500E">
              <w:rPr>
                <w:rFonts w:ascii="Times New Roman" w:hAnsi="Times New Roman"/>
                <w:sz w:val="28"/>
                <w:szCs w:val="28"/>
              </w:rPr>
              <w:t>ИС-01 «Списки распределения участников по ОО (местам проведения)» (в одном экземпляре);</w:t>
            </w:r>
          </w:p>
          <w:p w:rsidR="002D0C7E" w:rsidRPr="001B500E" w:rsidRDefault="002D0C7E" w:rsidP="001B500E">
            <w:pPr>
              <w:pStyle w:val="ListParagraph"/>
              <w:widowControl w:val="0"/>
              <w:numPr>
                <w:ilvl w:val="0"/>
                <w:numId w:val="3"/>
              </w:numPr>
              <w:tabs>
                <w:tab w:val="left" w:pos="-284"/>
                <w:tab w:val="left" w:pos="2302"/>
              </w:tabs>
              <w:spacing w:after="0" w:line="240" w:lineRule="auto"/>
              <w:ind w:left="2302" w:hanging="567"/>
              <w:jc w:val="both"/>
              <w:rPr>
                <w:rFonts w:ascii="Times New Roman" w:hAnsi="Times New Roman"/>
                <w:sz w:val="28"/>
                <w:szCs w:val="28"/>
              </w:rPr>
            </w:pPr>
            <w:r w:rsidRPr="001B500E">
              <w:rPr>
                <w:rFonts w:ascii="Times New Roman" w:hAnsi="Times New Roman"/>
                <w:sz w:val="28"/>
                <w:szCs w:val="28"/>
              </w:rPr>
              <w:t>ИС-02 «Прикрепление ОО регистрации к ОО проведения (месту проведения)» (форма распечатывается в случае распределения в ОО выпускников прошлых лет, а также в случае проведения итогового сочинения (изложения) на дому);</w:t>
            </w:r>
          </w:p>
          <w:p w:rsidR="002D0C7E" w:rsidRPr="001B500E" w:rsidRDefault="002D0C7E" w:rsidP="001B500E">
            <w:pPr>
              <w:pStyle w:val="ListParagraph"/>
              <w:widowControl w:val="0"/>
              <w:numPr>
                <w:ilvl w:val="0"/>
                <w:numId w:val="3"/>
              </w:numPr>
              <w:tabs>
                <w:tab w:val="left" w:pos="-284"/>
                <w:tab w:val="left" w:pos="2302"/>
              </w:tabs>
              <w:spacing w:after="0" w:line="240" w:lineRule="auto"/>
              <w:ind w:left="2302" w:hanging="567"/>
              <w:jc w:val="both"/>
              <w:rPr>
                <w:rFonts w:ascii="Times New Roman" w:hAnsi="Times New Roman"/>
                <w:sz w:val="28"/>
                <w:szCs w:val="28"/>
              </w:rPr>
            </w:pPr>
            <w:r w:rsidRPr="001B500E">
              <w:rPr>
                <w:rFonts w:ascii="Times New Roman" w:hAnsi="Times New Roman"/>
                <w:sz w:val="28"/>
                <w:szCs w:val="28"/>
              </w:rPr>
              <w:t xml:space="preserve">ИС-04 «Список участников итогового сочинения (изложения) образовательной организации» </w:t>
            </w:r>
            <w:r w:rsidRPr="001B500E">
              <w:rPr>
                <w:rFonts w:ascii="Times New Roman" w:hAnsi="Times New Roman"/>
                <w:sz w:val="28"/>
                <w:szCs w:val="28"/>
              </w:rPr>
              <w:br/>
              <w:t>(в двух экземплярах);</w:t>
            </w:r>
          </w:p>
          <w:p w:rsidR="002D0C7E" w:rsidRPr="001B500E" w:rsidRDefault="002D0C7E" w:rsidP="001B500E">
            <w:pPr>
              <w:pStyle w:val="ListParagraph"/>
              <w:widowControl w:val="0"/>
              <w:numPr>
                <w:ilvl w:val="0"/>
                <w:numId w:val="3"/>
              </w:numPr>
              <w:tabs>
                <w:tab w:val="left" w:pos="-284"/>
                <w:tab w:val="left" w:pos="2302"/>
              </w:tabs>
              <w:spacing w:after="0" w:line="240" w:lineRule="auto"/>
              <w:ind w:left="2302" w:hanging="567"/>
              <w:jc w:val="both"/>
              <w:rPr>
                <w:rFonts w:ascii="Times New Roman" w:hAnsi="Times New Roman"/>
                <w:sz w:val="28"/>
                <w:szCs w:val="28"/>
              </w:rPr>
            </w:pPr>
            <w:r w:rsidRPr="001B500E">
              <w:rPr>
                <w:rFonts w:ascii="Times New Roman" w:hAnsi="Times New Roman"/>
                <w:sz w:val="28"/>
                <w:szCs w:val="28"/>
              </w:rPr>
              <w:t>ИС-05 «Ведомость проведения итогового сочинения (изложения) в кабинете ОО (места проведения)» (по количеству аудиторий);</w:t>
            </w:r>
          </w:p>
          <w:p w:rsidR="002D0C7E" w:rsidRPr="001B500E" w:rsidRDefault="002D0C7E" w:rsidP="001B500E">
            <w:pPr>
              <w:pStyle w:val="ListParagraph"/>
              <w:widowControl w:val="0"/>
              <w:numPr>
                <w:ilvl w:val="0"/>
                <w:numId w:val="3"/>
              </w:numPr>
              <w:tabs>
                <w:tab w:val="left" w:pos="-284"/>
                <w:tab w:val="left" w:pos="2302"/>
              </w:tabs>
              <w:spacing w:after="0" w:line="240" w:lineRule="auto"/>
              <w:ind w:left="2302" w:hanging="567"/>
              <w:jc w:val="both"/>
              <w:rPr>
                <w:rFonts w:ascii="Times New Roman" w:hAnsi="Times New Roman"/>
                <w:sz w:val="28"/>
                <w:szCs w:val="28"/>
              </w:rPr>
            </w:pPr>
            <w:r w:rsidRPr="001B500E">
              <w:rPr>
                <w:rFonts w:ascii="Times New Roman" w:hAnsi="Times New Roman"/>
                <w:sz w:val="28"/>
                <w:szCs w:val="28"/>
              </w:rPr>
              <w:t>ИС-07 «Ведомость коррекции персональных данных участников итогового сочинения (изложения)» (по количеству аудиторий);</w:t>
            </w:r>
          </w:p>
          <w:p w:rsidR="002D0C7E" w:rsidRPr="001B500E" w:rsidRDefault="002D0C7E" w:rsidP="001B500E">
            <w:pPr>
              <w:pStyle w:val="ListParagraph"/>
              <w:widowControl w:val="0"/>
              <w:numPr>
                <w:ilvl w:val="0"/>
                <w:numId w:val="3"/>
              </w:numPr>
              <w:tabs>
                <w:tab w:val="left" w:pos="-284"/>
                <w:tab w:val="left" w:pos="2302"/>
              </w:tabs>
              <w:spacing w:after="0" w:line="240" w:lineRule="auto"/>
              <w:ind w:left="2302" w:hanging="567"/>
              <w:jc w:val="both"/>
              <w:rPr>
                <w:rFonts w:ascii="Times New Roman" w:hAnsi="Times New Roman"/>
                <w:sz w:val="28"/>
                <w:szCs w:val="28"/>
              </w:rPr>
            </w:pPr>
            <w:r w:rsidRPr="001B500E">
              <w:rPr>
                <w:rFonts w:ascii="Times New Roman" w:hAnsi="Times New Roman"/>
                <w:sz w:val="28"/>
                <w:szCs w:val="28"/>
              </w:rPr>
              <w:t>ИС-08 «Акт о досрочном завершении написания итогового сочинения (изложения) по уважительным причинам» (в одном экземпляре);</w:t>
            </w:r>
          </w:p>
          <w:p w:rsidR="002D0C7E" w:rsidRPr="001B500E" w:rsidRDefault="002D0C7E" w:rsidP="001B500E">
            <w:pPr>
              <w:pStyle w:val="ListParagraph"/>
              <w:widowControl w:val="0"/>
              <w:numPr>
                <w:ilvl w:val="0"/>
                <w:numId w:val="3"/>
              </w:numPr>
              <w:tabs>
                <w:tab w:val="left" w:pos="-284"/>
                <w:tab w:val="left" w:pos="2302"/>
              </w:tabs>
              <w:spacing w:after="0" w:line="240" w:lineRule="auto"/>
              <w:ind w:left="2302" w:hanging="567"/>
              <w:jc w:val="both"/>
              <w:rPr>
                <w:rFonts w:ascii="Times New Roman" w:hAnsi="Times New Roman"/>
                <w:sz w:val="28"/>
                <w:szCs w:val="28"/>
              </w:rPr>
            </w:pPr>
            <w:r w:rsidRPr="001B500E">
              <w:rPr>
                <w:rFonts w:ascii="Times New Roman" w:hAnsi="Times New Roman"/>
                <w:sz w:val="28"/>
                <w:szCs w:val="28"/>
              </w:rPr>
              <w:t>ИС-09 «Акт об удалении участника итогового сочинения (изложения)» (в одном экземпляре);</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инструкцию для руководителя образовательной организации (в одном экземпляре);</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инструкции для членов комиссии по проведению итогового сочинения (изложения) (по количеству аудиторий);</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инструкцию для технического специалиста (в одном экземпляре);</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(по количеству аудиторий);</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инструкции для участников итогового сочинения к комплекту тем итогового сочинения, выдаваемые в день проведения итогового сочинения (по количеству участников);</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инструкции для участников итогового изложения к тексту итогового изложения, выдаваемые в день проведения итогового изложения (в случае проведения итогового изложения) (по количеству участников);</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формы ИС-12 «Сопроводительный бланк к материалам итогового сочинения (изложения)» (по количеству аудиторий);</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сейф-пакет для упаковки заполненных отчетных форм (в одном экземпляре);</w:t>
            </w:r>
          </w:p>
          <w:p w:rsidR="002D0C7E" w:rsidRPr="001B500E" w:rsidRDefault="002D0C7E" w:rsidP="001B500E">
            <w:pPr>
              <w:pStyle w:val="ListParagraph"/>
              <w:widowControl w:val="0"/>
              <w:numPr>
                <w:ilvl w:val="0"/>
                <w:numId w:val="3"/>
              </w:numPr>
              <w:tabs>
                <w:tab w:val="left" w:pos="-284"/>
                <w:tab w:val="left" w:pos="1735"/>
              </w:tabs>
              <w:spacing w:after="0" w:line="240" w:lineRule="auto"/>
              <w:ind w:left="1735" w:hanging="567"/>
              <w:jc w:val="both"/>
              <w:rPr>
                <w:rFonts w:ascii="Times New Roman" w:hAnsi="Times New Roman"/>
                <w:sz w:val="28"/>
                <w:szCs w:val="28"/>
              </w:rPr>
            </w:pPr>
            <w:r w:rsidRPr="001B500E">
              <w:rPr>
                <w:rFonts w:ascii="Times New Roman" w:hAnsi="Times New Roman"/>
                <w:sz w:val="28"/>
                <w:szCs w:val="28"/>
              </w:rPr>
              <w:t>белые конверты для упаковки бланков участников (по количеству аудиторий).</w:t>
            </w:r>
          </w:p>
          <w:p w:rsidR="002D0C7E" w:rsidRPr="001B500E" w:rsidRDefault="002D0C7E" w:rsidP="001B500E">
            <w:pPr>
              <w:pStyle w:val="ListParagraph"/>
              <w:widowControl w:val="0"/>
              <w:tabs>
                <w:tab w:val="left" w:pos="1168"/>
              </w:tabs>
              <w:spacing w:after="0" w:line="240" w:lineRule="auto"/>
              <w:ind w:left="1429"/>
              <w:jc w:val="both"/>
              <w:rPr>
                <w:rFonts w:ascii="Times New Roman" w:hAnsi="Times New Roman"/>
                <w:sz w:val="28"/>
                <w:szCs w:val="28"/>
              </w:rPr>
            </w:pP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28"/>
                <w:szCs w:val="28"/>
              </w:rPr>
            </w:pPr>
            <w:r w:rsidRPr="001B500E">
              <w:rPr>
                <w:rFonts w:ascii="Times New Roman" w:hAnsi="Times New Roman"/>
                <w:sz w:val="28"/>
                <w:szCs w:val="28"/>
              </w:rPr>
              <w:t xml:space="preserve">провести проверку готовности ОО к проведению итогового </w:t>
            </w:r>
            <w:r w:rsidRPr="001B500E">
              <w:rPr>
                <w:rFonts w:ascii="Times New Roman" w:hAnsi="Times New Roman"/>
                <w:spacing w:val="-4"/>
                <w:sz w:val="28"/>
                <w:szCs w:val="28"/>
              </w:rPr>
              <w:t>сочинения (изложения) и оформить форму ИС-11 «Акт готовности места проведения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28"/>
                <w:szCs w:val="28"/>
              </w:rPr>
            </w:pPr>
            <w:r w:rsidRPr="001B500E">
              <w:rPr>
                <w:rFonts w:ascii="Times New Roman" w:hAnsi="Times New Roman"/>
                <w:spacing w:val="-4"/>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28"/>
                <w:szCs w:val="28"/>
              </w:rPr>
            </w:pPr>
            <w:r w:rsidRPr="001B500E">
              <w:rPr>
                <w:rFonts w:ascii="Times New Roman" w:hAnsi="Times New Roman"/>
                <w:spacing w:val="-4"/>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28"/>
                <w:szCs w:val="28"/>
              </w:rPr>
            </w:pPr>
            <w:r w:rsidRPr="001B500E">
              <w:rPr>
                <w:rFonts w:ascii="Times New Roman" w:hAnsi="Times New Roman"/>
                <w:spacing w:val="-4"/>
                <w:sz w:val="28"/>
                <w:szCs w:val="28"/>
              </w:rPr>
              <w:t>подготовить в необходимом количестве листы бумаги для черновиков из расчета не менее двух листов на каждого участника итогового сочинения (изложения), а также дополнительные листы бумаги для черновиков;</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28"/>
                <w:szCs w:val="28"/>
              </w:rPr>
            </w:pPr>
            <w:r w:rsidRPr="001B500E">
              <w:rPr>
                <w:rFonts w:ascii="Times New Roman" w:hAnsi="Times New Roman"/>
                <w:spacing w:val="-4"/>
                <w:sz w:val="28"/>
                <w:szCs w:val="28"/>
              </w:rPr>
              <w:t>подготовить в необходимом количестве инструкции для участников итогового сочинения (изложения), зачитываемые членами комиссии по провед</w:t>
            </w:r>
            <w:r w:rsidRPr="001B500E">
              <w:rPr>
                <w:rFonts w:ascii="Times New Roman" w:hAnsi="Times New Roman"/>
                <w:sz w:val="28"/>
                <w:szCs w:val="28"/>
              </w:rPr>
              <w:t>е</w:t>
            </w:r>
            <w:r w:rsidRPr="001B500E">
              <w:rPr>
                <w:rFonts w:ascii="Times New Roman" w:hAnsi="Times New Roman"/>
                <w:spacing w:val="-4"/>
                <w:sz w:val="28"/>
                <w:szCs w:val="28"/>
              </w:rPr>
              <w:t xml:space="preserve">нию </w:t>
            </w:r>
            <w:r w:rsidRPr="001B500E">
              <w:rPr>
                <w:rFonts w:ascii="Times New Roman" w:hAnsi="Times New Roman"/>
                <w:sz w:val="28"/>
                <w:szCs w:val="28"/>
              </w:rPr>
              <w:t>итогового</w:t>
            </w:r>
            <w:r w:rsidRPr="001B500E">
              <w:rPr>
                <w:rFonts w:ascii="Times New Roman" w:hAnsi="Times New Roman"/>
                <w:spacing w:val="-4"/>
                <w:sz w:val="28"/>
                <w:szCs w:val="28"/>
              </w:rPr>
              <w:t xml:space="preserve"> сочинения (изложения) в учебном кабинете перед началом проведения итогового сочинения (изложения) </w:t>
            </w:r>
            <w:r w:rsidRPr="001B500E">
              <w:rPr>
                <w:rFonts w:ascii="Times New Roman" w:hAnsi="Times New Roman"/>
                <w:sz w:val="28"/>
                <w:szCs w:val="26"/>
              </w:rPr>
              <w:t>(одна инструкция на один учебный кабинет)</w:t>
            </w:r>
            <w:r w:rsidRPr="001B500E">
              <w:rPr>
                <w:rFonts w:ascii="Times New Roman" w:hAnsi="Times New Roman"/>
                <w:spacing w:val="-4"/>
                <w:sz w:val="32"/>
                <w:szCs w:val="28"/>
              </w:rPr>
              <w:t xml:space="preserve"> </w:t>
            </w:r>
            <w:r w:rsidRPr="001B500E">
              <w:rPr>
                <w:rFonts w:ascii="Times New Roman" w:hAnsi="Times New Roman"/>
                <w:spacing w:val="-4"/>
                <w:sz w:val="28"/>
                <w:szCs w:val="28"/>
              </w:rPr>
              <w:t>(приложение 7);</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32"/>
                <w:szCs w:val="28"/>
              </w:rPr>
            </w:pPr>
            <w:r w:rsidRPr="001B500E">
              <w:rPr>
                <w:rFonts w:ascii="Times New Roman" w:hAnsi="Times New Roman"/>
                <w:sz w:val="28"/>
                <w:szCs w:val="26"/>
              </w:rPr>
              <w:t>подготовить инструкции для участников итогового сочинения (изложения) (на каждого участника) (приложения 8, 9);</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28"/>
                <w:szCs w:val="28"/>
              </w:rPr>
            </w:pPr>
            <w:r w:rsidRPr="001B500E">
              <w:rPr>
                <w:rFonts w:ascii="Times New Roman" w:hAnsi="Times New Roman"/>
                <w:color w:val="000000"/>
                <w:sz w:val="28"/>
                <w:szCs w:val="28"/>
              </w:rPr>
              <w:t xml:space="preserve">определить необходимое количество учебных кабинетов в ОО для </w:t>
            </w:r>
            <w:r w:rsidRPr="001B500E">
              <w:rPr>
                <w:rFonts w:ascii="Times New Roman" w:hAnsi="Times New Roman"/>
                <w:spacing w:val="-4"/>
                <w:sz w:val="28"/>
                <w:szCs w:val="28"/>
              </w:rPr>
              <w:t>проведения итогового сочинения (изложения) и провести распределение между ними участников итогового сочинения (изложения) в произвольном порядке (форма ИС-04)</w:t>
            </w:r>
            <w:r w:rsidRPr="001B500E">
              <w:t xml:space="preserve">. </w:t>
            </w:r>
            <w:r w:rsidRPr="001B500E">
              <w:rPr>
                <w:rFonts w:ascii="Times New Roman" w:hAnsi="Times New Roman"/>
                <w:spacing w:val="-4"/>
                <w:sz w:val="28"/>
                <w:szCs w:val="28"/>
              </w:rPr>
              <w:t>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28"/>
                <w:szCs w:val="28"/>
              </w:rPr>
            </w:pPr>
            <w:r w:rsidRPr="001B500E">
              <w:rPr>
                <w:rFonts w:ascii="Times New Roman" w:hAnsi="Times New Roman"/>
                <w:spacing w:val="-4"/>
                <w:sz w:val="28"/>
                <w:szCs w:val="28"/>
              </w:rPr>
              <w:t xml:space="preserve">выделить в ОО помещение для руководителя ОО. </w:t>
            </w:r>
          </w:p>
          <w:p w:rsidR="002D0C7E" w:rsidRPr="001B500E" w:rsidRDefault="002D0C7E" w:rsidP="001B500E">
            <w:pPr>
              <w:widowControl w:val="0"/>
              <w:tabs>
                <w:tab w:val="left" w:pos="1168"/>
              </w:tabs>
              <w:spacing w:after="0" w:line="240" w:lineRule="auto"/>
              <w:ind w:firstLine="709"/>
              <w:jc w:val="both"/>
              <w:rPr>
                <w:rFonts w:ascii="Times New Roman" w:hAnsi="Times New Roman"/>
                <w:spacing w:val="-4"/>
                <w:sz w:val="28"/>
                <w:szCs w:val="28"/>
              </w:rPr>
            </w:pPr>
            <w:r w:rsidRPr="001B500E">
              <w:rPr>
                <w:rFonts w:ascii="Times New Roman" w:hAnsi="Times New Roman"/>
                <w:spacing w:val="-4"/>
                <w:sz w:val="28"/>
                <w:szCs w:val="28"/>
              </w:rPr>
              <w:t>В данном помещении руководитель ОО:</w:t>
            </w:r>
          </w:p>
          <w:p w:rsidR="002D0C7E" w:rsidRPr="001B500E" w:rsidRDefault="002D0C7E" w:rsidP="001B500E">
            <w:pPr>
              <w:widowControl w:val="0"/>
              <w:tabs>
                <w:tab w:val="left" w:pos="1168"/>
              </w:tabs>
              <w:spacing w:after="0" w:line="240" w:lineRule="auto"/>
              <w:ind w:firstLine="709"/>
              <w:jc w:val="both"/>
              <w:rPr>
                <w:rFonts w:ascii="Times New Roman" w:hAnsi="Times New Roman"/>
                <w:spacing w:val="-4"/>
                <w:sz w:val="28"/>
                <w:szCs w:val="28"/>
              </w:rPr>
            </w:pPr>
            <w:r w:rsidRPr="001B500E">
              <w:rPr>
                <w:rFonts w:ascii="Times New Roman" w:hAnsi="Times New Roman"/>
                <w:spacing w:val="-4"/>
                <w:sz w:val="28"/>
                <w:szCs w:val="28"/>
              </w:rPr>
              <w:t xml:space="preserve">обеспечивает хранение с соблюдением мер информационной безопасности материалов итогового сочинения (изложения) (комплекты бланков, инструкции, дополнительные бланки записи, отчетные формы ОО, сейф пакеты); </w:t>
            </w:r>
          </w:p>
          <w:p w:rsidR="002D0C7E" w:rsidRPr="001B500E" w:rsidRDefault="002D0C7E" w:rsidP="001B500E">
            <w:pPr>
              <w:widowControl w:val="0"/>
              <w:tabs>
                <w:tab w:val="left" w:pos="1168"/>
              </w:tabs>
              <w:spacing w:after="0" w:line="240" w:lineRule="auto"/>
              <w:ind w:firstLine="709"/>
              <w:jc w:val="both"/>
              <w:rPr>
                <w:rFonts w:ascii="Times New Roman" w:hAnsi="Times New Roman"/>
                <w:spacing w:val="-4"/>
                <w:sz w:val="28"/>
                <w:szCs w:val="28"/>
              </w:rPr>
            </w:pPr>
            <w:r w:rsidRPr="001B500E">
              <w:rPr>
                <w:rFonts w:ascii="Times New Roman" w:hAnsi="Times New Roman"/>
                <w:spacing w:val="-4"/>
                <w:sz w:val="28"/>
                <w:szCs w:val="28"/>
              </w:rPr>
              <w:t>обеспечивает получение посредством сети «Интернет» и защищенной сети передачи данных комплекта тем итогового сочинения, текста итогового изложения;</w:t>
            </w:r>
          </w:p>
          <w:p w:rsidR="002D0C7E" w:rsidRPr="001B500E" w:rsidRDefault="002D0C7E" w:rsidP="001B500E">
            <w:pPr>
              <w:widowControl w:val="0"/>
              <w:tabs>
                <w:tab w:val="left" w:pos="1168"/>
              </w:tabs>
              <w:spacing w:after="0" w:line="240" w:lineRule="auto"/>
              <w:ind w:firstLine="709"/>
              <w:jc w:val="both"/>
              <w:rPr>
                <w:rFonts w:ascii="Times New Roman" w:hAnsi="Times New Roman"/>
                <w:spacing w:val="-4"/>
                <w:sz w:val="28"/>
                <w:szCs w:val="28"/>
              </w:rPr>
            </w:pPr>
            <w:r w:rsidRPr="001B500E">
              <w:rPr>
                <w:rFonts w:ascii="Times New Roman" w:hAnsi="Times New Roman"/>
                <w:spacing w:val="-4"/>
                <w:sz w:val="28"/>
                <w:szCs w:val="28"/>
              </w:rPr>
              <w:t>обеспечивает печать в необходимом количестве комплекта тем итогового сочинения (текста итогового изложения);</w:t>
            </w:r>
          </w:p>
          <w:p w:rsidR="002D0C7E" w:rsidRPr="001B500E" w:rsidRDefault="002D0C7E" w:rsidP="001B500E">
            <w:pPr>
              <w:widowControl w:val="0"/>
              <w:tabs>
                <w:tab w:val="left" w:pos="1168"/>
              </w:tabs>
              <w:spacing w:after="0" w:line="240" w:lineRule="auto"/>
              <w:ind w:firstLine="709"/>
              <w:jc w:val="both"/>
              <w:rPr>
                <w:rFonts w:ascii="Times New Roman" w:hAnsi="Times New Roman"/>
                <w:spacing w:val="-4"/>
                <w:sz w:val="28"/>
                <w:szCs w:val="28"/>
              </w:rPr>
            </w:pPr>
            <w:r w:rsidRPr="001B500E">
              <w:rPr>
                <w:rFonts w:ascii="Times New Roman" w:hAnsi="Times New Roman"/>
                <w:spacing w:val="-4"/>
                <w:sz w:val="28"/>
                <w:szCs w:val="28"/>
              </w:rPr>
              <w:t>проводит выдачу и прием материалов итогового (сочинения изложения) от членов комиссии в учебном кабинете в день проведения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28"/>
                <w:szCs w:val="28"/>
              </w:rPr>
            </w:pPr>
            <w:r w:rsidRPr="001B500E">
              <w:rPr>
                <w:rFonts w:ascii="Times New Roman" w:hAnsi="Times New Roman"/>
                <w:spacing w:val="-4"/>
                <w:sz w:val="28"/>
                <w:szCs w:val="28"/>
              </w:rPr>
              <w:t>организовать проверку работоспособности технических средств в помещении для руководителя: стационарной телефонной связи; принтера; персонального компьютера с необходимым программным обеспечением, подключенным к сети «Интернет» для доступа на специализированные сайты и порталы, точки защищенного взаимодействия);</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color w:val="000000"/>
                <w:sz w:val="28"/>
                <w:szCs w:val="28"/>
              </w:rPr>
            </w:pPr>
            <w:r w:rsidRPr="001B500E">
              <w:rPr>
                <w:rFonts w:ascii="Times New Roman" w:hAnsi="Times New Roman"/>
                <w:spacing w:val="-4"/>
                <w:sz w:val="28"/>
                <w:szCs w:val="28"/>
              </w:rPr>
              <w:t>организовать обеспечение участников итогового сочинения орфографическими</w:t>
            </w:r>
            <w:r w:rsidRPr="001B500E">
              <w:rPr>
                <w:rFonts w:ascii="Times New Roman" w:hAnsi="Times New Roman"/>
                <w:color w:val="000000"/>
                <w:sz w:val="28"/>
                <w:szCs w:val="28"/>
              </w:rPr>
              <w:t xml:space="preserve"> словарями, участников итогового изложения – орфографическими и толковыми словарями;</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pacing w:val="-4"/>
                <w:sz w:val="28"/>
                <w:szCs w:val="28"/>
              </w:rPr>
            </w:pPr>
            <w:r w:rsidRPr="001B500E">
              <w:rPr>
                <w:rFonts w:ascii="Times New Roman" w:hAnsi="Times New Roman"/>
                <w:spacing w:val="-4"/>
                <w:sz w:val="28"/>
                <w:szCs w:val="28"/>
              </w:rPr>
              <w:t>в случае, если в аудиториях места проведения итогового сочинения (изложения) организовано проведение off-line видеонаблюдения, то организовать проверку работоспособности средств видеонаблюдения в учебных кабинетах и наличия в учебных кабинетах заметных информационных плакатов о ведении видеонаблюдения.</w:t>
            </w:r>
          </w:p>
          <w:p w:rsidR="002D0C7E" w:rsidRPr="001B500E" w:rsidRDefault="002D0C7E" w:rsidP="001B500E">
            <w:pPr>
              <w:pStyle w:val="41"/>
              <w:numPr>
                <w:ilvl w:val="0"/>
                <w:numId w:val="0"/>
              </w:numPr>
              <w:spacing w:before="0" w:after="0"/>
              <w:ind w:firstLine="709"/>
              <w:jc w:val="both"/>
              <w:rPr>
                <w:b w:val="0"/>
                <w:szCs w:val="28"/>
              </w:rPr>
            </w:pPr>
            <w:r w:rsidRPr="001B500E">
              <w:rPr>
                <w:szCs w:val="28"/>
              </w:rPr>
              <w:t xml:space="preserve">В день проведения </w:t>
            </w:r>
            <w:r w:rsidRPr="001B500E">
              <w:rPr>
                <w:b w:val="0"/>
                <w:szCs w:val="28"/>
              </w:rPr>
              <w:t>итогового сочинения (изложения) руководитель обязан:</w:t>
            </w:r>
          </w:p>
          <w:p w:rsidR="002D0C7E" w:rsidRPr="001B500E" w:rsidRDefault="002D0C7E" w:rsidP="001B500E">
            <w:pPr>
              <w:pStyle w:val="ListParagraph"/>
              <w:numPr>
                <w:ilvl w:val="0"/>
                <w:numId w:val="3"/>
              </w:numPr>
              <w:spacing w:after="0" w:line="240" w:lineRule="auto"/>
              <w:ind w:left="0" w:firstLine="885"/>
              <w:jc w:val="both"/>
              <w:rPr>
                <w:rFonts w:ascii="Times New Roman" w:hAnsi="Times New Roman"/>
                <w:b/>
                <w:sz w:val="28"/>
              </w:rPr>
            </w:pPr>
            <w:r w:rsidRPr="001B500E">
              <w:rPr>
                <w:rFonts w:ascii="Times New Roman" w:hAnsi="Times New Roman"/>
                <w:i/>
                <w:sz w:val="28"/>
                <w:szCs w:val="28"/>
              </w:rPr>
              <w:t>в случае наличия в ОО участников, пишущих итоговое изложение:</w:t>
            </w:r>
            <w:r w:rsidRPr="001B500E">
              <w:rPr>
                <w:rFonts w:ascii="Times New Roman" w:hAnsi="Times New Roman"/>
                <w:b/>
                <w:sz w:val="28"/>
                <w:szCs w:val="28"/>
              </w:rPr>
              <w:t xml:space="preserve"> в 8.00 </w:t>
            </w:r>
            <w:r w:rsidRPr="001B500E">
              <w:rPr>
                <w:rFonts w:ascii="Times New Roman" w:hAnsi="Times New Roman"/>
                <w:sz w:val="28"/>
                <w:szCs w:val="28"/>
              </w:rPr>
              <w:t>дать указание техническому специалисту получить по каналам защищенного взаимодействия и распечатать в необходимом количестве текст изложения;</w:t>
            </w:r>
          </w:p>
          <w:p w:rsidR="002D0C7E" w:rsidRPr="001B500E" w:rsidRDefault="002D0C7E" w:rsidP="001B500E">
            <w:pPr>
              <w:pStyle w:val="ListParagraph"/>
              <w:widowControl w:val="0"/>
              <w:numPr>
                <w:ilvl w:val="0"/>
                <w:numId w:val="3"/>
              </w:numPr>
              <w:tabs>
                <w:tab w:val="left" w:pos="1452"/>
              </w:tabs>
              <w:spacing w:after="0" w:line="240" w:lineRule="auto"/>
              <w:ind w:left="0" w:firstLine="743"/>
              <w:jc w:val="both"/>
              <w:rPr>
                <w:rFonts w:ascii="Times New Roman" w:hAnsi="Times New Roman"/>
                <w:spacing w:val="-4"/>
                <w:sz w:val="28"/>
                <w:szCs w:val="28"/>
              </w:rPr>
            </w:pPr>
            <w:r w:rsidRPr="001B500E">
              <w:rPr>
                <w:rFonts w:ascii="Times New Roman" w:hAnsi="Times New Roman"/>
                <w:spacing w:val="-4"/>
                <w:sz w:val="28"/>
                <w:szCs w:val="28"/>
              </w:rPr>
              <w:t>проверить готовность учебных кабинетов к проведению итогового сочинения (изложения);</w:t>
            </w:r>
          </w:p>
          <w:p w:rsidR="002D0C7E" w:rsidRPr="001B500E" w:rsidRDefault="002D0C7E" w:rsidP="001B500E">
            <w:pPr>
              <w:pStyle w:val="ListParagraph"/>
              <w:widowControl w:val="0"/>
              <w:numPr>
                <w:ilvl w:val="0"/>
                <w:numId w:val="3"/>
              </w:numPr>
              <w:tabs>
                <w:tab w:val="left" w:pos="1452"/>
              </w:tabs>
              <w:spacing w:after="0" w:line="240" w:lineRule="auto"/>
              <w:ind w:left="0" w:firstLine="743"/>
              <w:jc w:val="both"/>
              <w:rPr>
                <w:rFonts w:ascii="Times New Roman" w:hAnsi="Times New Roman"/>
                <w:spacing w:val="-4"/>
                <w:sz w:val="28"/>
                <w:szCs w:val="28"/>
              </w:rPr>
            </w:pPr>
            <w:r w:rsidRPr="001B500E">
              <w:rPr>
                <w:rFonts w:ascii="Times New Roman" w:hAnsi="Times New Roman"/>
                <w:spacing w:val="-4"/>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2D0C7E" w:rsidRPr="001B500E" w:rsidRDefault="002D0C7E" w:rsidP="001B500E">
            <w:pPr>
              <w:pStyle w:val="ListParagraph"/>
              <w:widowControl w:val="0"/>
              <w:numPr>
                <w:ilvl w:val="0"/>
                <w:numId w:val="3"/>
              </w:numPr>
              <w:tabs>
                <w:tab w:val="left" w:pos="1452"/>
              </w:tabs>
              <w:spacing w:after="0" w:line="240" w:lineRule="auto"/>
              <w:ind w:left="0" w:firstLine="743"/>
              <w:jc w:val="both"/>
              <w:rPr>
                <w:rFonts w:ascii="Times New Roman" w:hAnsi="Times New Roman"/>
                <w:spacing w:val="-4"/>
                <w:sz w:val="28"/>
                <w:szCs w:val="28"/>
              </w:rPr>
            </w:pPr>
            <w:r w:rsidRPr="001B500E">
              <w:rPr>
                <w:rFonts w:ascii="Times New Roman" w:hAnsi="Times New Roman"/>
                <w:spacing w:val="-4"/>
                <w:sz w:val="28"/>
                <w:szCs w:val="28"/>
              </w:rPr>
              <w:t>распределить членов комиссии по проведению итогового сочинения (изложения) по учебным кабинетам (не менее двух членов комиссии на один кабинет);</w:t>
            </w:r>
          </w:p>
          <w:p w:rsidR="002D0C7E" w:rsidRPr="001B500E" w:rsidRDefault="002D0C7E" w:rsidP="001B500E">
            <w:pPr>
              <w:pStyle w:val="ListParagraph"/>
              <w:widowControl w:val="0"/>
              <w:numPr>
                <w:ilvl w:val="0"/>
                <w:numId w:val="3"/>
              </w:numPr>
              <w:tabs>
                <w:tab w:val="left" w:pos="1452"/>
              </w:tabs>
              <w:spacing w:after="0" w:line="240" w:lineRule="auto"/>
              <w:ind w:left="0" w:firstLine="743"/>
              <w:jc w:val="both"/>
              <w:rPr>
                <w:rFonts w:ascii="Times New Roman" w:hAnsi="Times New Roman"/>
                <w:spacing w:val="-4"/>
                <w:sz w:val="28"/>
                <w:szCs w:val="28"/>
              </w:rPr>
            </w:pPr>
            <w:r w:rsidRPr="001B500E">
              <w:rPr>
                <w:rFonts w:ascii="Times New Roman" w:hAnsi="Times New Roman"/>
                <w:spacing w:val="-4"/>
                <w:sz w:val="28"/>
                <w:szCs w:val="28"/>
              </w:rPr>
              <w:t>распределить дежурных вне учебных кабинетов по рабочим местам;</w:t>
            </w:r>
          </w:p>
          <w:p w:rsidR="002D0C7E" w:rsidRPr="001B500E" w:rsidRDefault="002D0C7E" w:rsidP="001B500E">
            <w:pPr>
              <w:pStyle w:val="ListParagraph"/>
              <w:widowControl w:val="0"/>
              <w:numPr>
                <w:ilvl w:val="0"/>
                <w:numId w:val="3"/>
              </w:numPr>
              <w:tabs>
                <w:tab w:val="left" w:pos="1452"/>
              </w:tabs>
              <w:spacing w:after="0" w:line="240" w:lineRule="auto"/>
              <w:ind w:left="0" w:firstLine="743"/>
              <w:jc w:val="both"/>
              <w:rPr>
                <w:rFonts w:ascii="Times New Roman" w:hAnsi="Times New Roman"/>
                <w:spacing w:val="-4"/>
                <w:sz w:val="28"/>
                <w:szCs w:val="28"/>
              </w:rPr>
            </w:pPr>
            <w:r w:rsidRPr="001B500E">
              <w:rPr>
                <w:rFonts w:ascii="Times New Roman" w:hAnsi="Times New Roman"/>
                <w:spacing w:val="-4"/>
                <w:sz w:val="28"/>
                <w:szCs w:val="28"/>
              </w:rPr>
              <w:t>обеспечить вход участников итогового сочинения (изложения) в ОО начиная с 09.00;</w:t>
            </w:r>
          </w:p>
          <w:p w:rsidR="002D0C7E" w:rsidRPr="001B500E" w:rsidRDefault="002D0C7E" w:rsidP="001B500E">
            <w:pPr>
              <w:pStyle w:val="ListParagraph"/>
              <w:widowControl w:val="0"/>
              <w:numPr>
                <w:ilvl w:val="0"/>
                <w:numId w:val="3"/>
              </w:numPr>
              <w:tabs>
                <w:tab w:val="left" w:pos="1452"/>
              </w:tabs>
              <w:spacing w:after="0" w:line="240" w:lineRule="auto"/>
              <w:ind w:left="0" w:firstLine="743"/>
              <w:jc w:val="both"/>
              <w:rPr>
                <w:rFonts w:ascii="Times New Roman" w:hAnsi="Times New Roman"/>
                <w:spacing w:val="-4"/>
                <w:sz w:val="28"/>
                <w:szCs w:val="28"/>
              </w:rPr>
            </w:pPr>
            <w:r w:rsidRPr="001B500E">
              <w:rPr>
                <w:rFonts w:ascii="Times New Roman" w:hAnsi="Times New Roman"/>
                <w:spacing w:val="-4"/>
                <w:sz w:val="28"/>
                <w:szCs w:val="28"/>
              </w:rPr>
              <w:t xml:space="preserve">в случае, если в ОО организовано проведение off-line видеонаблюдения, дать задание техническому специалисту </w:t>
            </w:r>
            <w:r w:rsidRPr="001B500E">
              <w:rPr>
                <w:rFonts w:ascii="Times New Roman" w:hAnsi="Times New Roman"/>
                <w:b/>
                <w:spacing w:val="-4"/>
                <w:sz w:val="28"/>
                <w:szCs w:val="28"/>
              </w:rPr>
              <w:t>не позднее 9.00</w:t>
            </w:r>
            <w:r w:rsidRPr="001B500E">
              <w:rPr>
                <w:rFonts w:ascii="Times New Roman" w:hAnsi="Times New Roman"/>
                <w:spacing w:val="-4"/>
                <w:sz w:val="28"/>
                <w:szCs w:val="28"/>
              </w:rPr>
              <w:t xml:space="preserve"> включить видеозапись.</w:t>
            </w:r>
          </w:p>
          <w:p w:rsidR="002D0C7E" w:rsidRPr="001B500E" w:rsidRDefault="002D0C7E" w:rsidP="001B500E">
            <w:pPr>
              <w:pStyle w:val="ListParagraph"/>
              <w:widowControl w:val="0"/>
              <w:tabs>
                <w:tab w:val="left" w:pos="1168"/>
              </w:tabs>
              <w:spacing w:after="0" w:line="240" w:lineRule="auto"/>
              <w:ind w:left="709"/>
              <w:jc w:val="both"/>
              <w:rPr>
                <w:rFonts w:ascii="Times New Roman" w:hAnsi="Times New Roman"/>
                <w:spacing w:val="-4"/>
                <w:sz w:val="28"/>
                <w:szCs w:val="28"/>
              </w:rPr>
            </w:pPr>
          </w:p>
          <w:p w:rsidR="002D0C7E" w:rsidRPr="001B500E" w:rsidRDefault="002D0C7E" w:rsidP="001B500E">
            <w:pPr>
              <w:pStyle w:val="41"/>
              <w:numPr>
                <w:ilvl w:val="0"/>
                <w:numId w:val="0"/>
              </w:numPr>
              <w:spacing w:before="0" w:after="0"/>
              <w:ind w:firstLine="601"/>
              <w:jc w:val="both"/>
              <w:rPr>
                <w:szCs w:val="28"/>
              </w:rPr>
            </w:pPr>
            <w:r w:rsidRPr="001B500E">
              <w:rPr>
                <w:szCs w:val="28"/>
              </w:rPr>
              <w:t>Не позднее 9.00 выдать членам комиссии</w:t>
            </w:r>
            <w:r>
              <w:t xml:space="preserve"> </w:t>
            </w:r>
            <w:r w:rsidRPr="001B500E">
              <w:rPr>
                <w:szCs w:val="28"/>
              </w:rPr>
              <w:t xml:space="preserve">по проведению итогового сочинения (изложения) в учебных кабинетах: </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 xml:space="preserve">инструкцию для членов комиссии по проведению итогового сочинения (изложения) </w:t>
            </w:r>
            <w:r w:rsidRPr="001B500E">
              <w:rPr>
                <w:rFonts w:ascii="Times New Roman" w:hAnsi="Times New Roman"/>
                <w:spacing w:val="-4"/>
                <w:sz w:val="28"/>
                <w:szCs w:val="28"/>
              </w:rPr>
              <w:t>(одна инструкция</w:t>
            </w:r>
            <w:r w:rsidRPr="001B500E">
              <w:rPr>
                <w:rFonts w:ascii="Times New Roman" w:hAnsi="Times New Roman"/>
                <w:sz w:val="28"/>
                <w:szCs w:val="28"/>
              </w:rPr>
              <w:t xml:space="preserve"> на кабинет);</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pacing w:val="-4"/>
                <w:sz w:val="28"/>
                <w:szCs w:val="28"/>
              </w:rPr>
              <w:t xml:space="preserve">инструкцию для </w:t>
            </w:r>
            <w:r w:rsidRPr="001B500E">
              <w:rPr>
                <w:rFonts w:ascii="Times New Roman" w:hAnsi="Times New Roman"/>
                <w:sz w:val="28"/>
                <w:szCs w:val="28"/>
              </w:rPr>
              <w:t>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w:t>
            </w:r>
            <w:r w:rsidRPr="001B500E">
              <w:rPr>
                <w:rFonts w:ascii="Times New Roman" w:hAnsi="Times New Roman"/>
                <w:spacing w:val="-4"/>
                <w:sz w:val="28"/>
                <w:szCs w:val="28"/>
              </w:rPr>
              <w:t xml:space="preserve"> (одна инструкция</w:t>
            </w:r>
            <w:r w:rsidRPr="001B500E">
              <w:rPr>
                <w:rFonts w:ascii="Times New Roman" w:hAnsi="Times New Roman"/>
                <w:sz w:val="28"/>
                <w:szCs w:val="28"/>
              </w:rPr>
              <w:t xml:space="preserve"> на кабинет);</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pacing w:val="-4"/>
                <w:sz w:val="28"/>
                <w:szCs w:val="28"/>
              </w:rPr>
              <w:t>инструкции</w:t>
            </w:r>
            <w:r w:rsidRPr="001B500E">
              <w:rPr>
                <w:rFonts w:ascii="Times New Roman" w:hAnsi="Times New Roman"/>
                <w:sz w:val="28"/>
                <w:szCs w:val="28"/>
              </w:rPr>
              <w:t xml:space="preserve"> для участников итогового сочинения (изложения), выдаваемые в день проведения сочинения (изложения) – по количеству участников;</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комплекты бланков итогового сочинения (изложения) – по количеству участников итогового сочинения (изложения), распределенных в учебный кабинет;</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листы бумаги для черновиков (2 листа на одного участника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форму ИС-02 «Прикрепление ОО регистрации к ОО проведения (месту проведения)» в случае распределения в учебный кабинет выпускников прошлых лет, а также в случае проведения итогового сочинения (изложения) на дому;</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форму ИС-05 «Ведомость проведения итогового сочинения (изложения) в кабинете ОО (места проведения)»;</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форму ИС-07 «Ведомость коррекции персональных данных участников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белый конверт с наклеенной формой ИС-12 «Сопроводительный бланк к материалам итогового сочинения (изложения)» для упаковки заполненных участниками бланков регистрации и бланков записи (один конверт на один учебный кабинет).</w:t>
            </w:r>
          </w:p>
          <w:p w:rsidR="002D0C7E" w:rsidRPr="001B500E" w:rsidRDefault="002D0C7E" w:rsidP="001B500E">
            <w:pPr>
              <w:spacing w:after="0" w:line="240" w:lineRule="auto"/>
              <w:ind w:firstLine="709"/>
              <w:jc w:val="both"/>
              <w:rPr>
                <w:rFonts w:ascii="Times New Roman" w:hAnsi="Times New Roman"/>
                <w:sz w:val="28"/>
                <w:szCs w:val="28"/>
              </w:rPr>
            </w:pPr>
            <w:r w:rsidRPr="001B500E">
              <w:rPr>
                <w:rFonts w:ascii="Times New Roman" w:hAnsi="Times New Roman"/>
                <w:b/>
                <w:sz w:val="28"/>
                <w:szCs w:val="28"/>
              </w:rPr>
              <w:t>Дать указание техническому специалисту в 9.45</w:t>
            </w:r>
            <w:r w:rsidRPr="001B500E">
              <w:rPr>
                <w:rFonts w:ascii="Times New Roman" w:hAnsi="Times New Roman"/>
                <w:sz w:val="28"/>
                <w:szCs w:val="28"/>
              </w:rPr>
              <w:t xml:space="preserve"> получить темы сочинения в соответствии с инструкцией для технического специалиста по получению комплектов тем итогового сочинения (приложение 6).</w:t>
            </w:r>
          </w:p>
          <w:p w:rsidR="002D0C7E" w:rsidRPr="001B500E" w:rsidRDefault="002D0C7E" w:rsidP="001B500E">
            <w:pPr>
              <w:widowControl w:val="0"/>
              <w:tabs>
                <w:tab w:val="left" w:pos="-284"/>
              </w:tabs>
              <w:spacing w:after="0" w:line="240" w:lineRule="auto"/>
              <w:ind w:firstLine="601"/>
              <w:jc w:val="both"/>
              <w:rPr>
                <w:rFonts w:ascii="Times New Roman" w:hAnsi="Times New Roman"/>
                <w:sz w:val="28"/>
                <w:szCs w:val="28"/>
              </w:rPr>
            </w:pPr>
            <w:r w:rsidRPr="001B500E">
              <w:rPr>
                <w:rFonts w:ascii="Times New Roman" w:hAnsi="Times New Roman"/>
                <w:b/>
                <w:sz w:val="28"/>
                <w:szCs w:val="28"/>
              </w:rPr>
              <w:t xml:space="preserve">Начиная с 9.45 </w:t>
            </w:r>
            <w:r w:rsidRPr="001B500E">
              <w:rPr>
                <w:rFonts w:ascii="Times New Roman" w:hAnsi="Times New Roman"/>
                <w:sz w:val="28"/>
                <w:szCs w:val="28"/>
              </w:rPr>
              <w:t>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изложения (в случае проведения в ОО изложения).</w:t>
            </w:r>
          </w:p>
          <w:p w:rsidR="002D0C7E" w:rsidRPr="001B500E" w:rsidRDefault="002D0C7E" w:rsidP="001B500E">
            <w:pPr>
              <w:widowControl w:val="0"/>
              <w:tabs>
                <w:tab w:val="left" w:pos="-284"/>
              </w:tabs>
              <w:spacing w:after="0" w:line="240" w:lineRule="auto"/>
              <w:ind w:firstLine="709"/>
              <w:jc w:val="both"/>
              <w:rPr>
                <w:rFonts w:ascii="Times New Roman" w:hAnsi="Times New Roman"/>
                <w:b/>
                <w:sz w:val="28"/>
                <w:szCs w:val="28"/>
              </w:rPr>
            </w:pPr>
            <w:r w:rsidRPr="001B500E">
              <w:rPr>
                <w:rFonts w:ascii="Times New Roman" w:hAnsi="Times New Roman"/>
                <w:b/>
                <w:sz w:val="28"/>
                <w:szCs w:val="28"/>
              </w:rPr>
              <w:t>Проведение итогового сочинения (изложения)</w:t>
            </w:r>
          </w:p>
          <w:p w:rsidR="002D0C7E" w:rsidRPr="001B500E" w:rsidRDefault="002D0C7E" w:rsidP="001B500E">
            <w:pPr>
              <w:autoSpaceDE w:val="0"/>
              <w:autoSpaceDN w:val="0"/>
              <w:adjustRightInd w:val="0"/>
              <w:spacing w:after="0" w:line="240" w:lineRule="auto"/>
              <w:ind w:firstLine="601"/>
              <w:jc w:val="both"/>
              <w:rPr>
                <w:rFonts w:ascii="Times New Roman" w:hAnsi="Times New Roman"/>
                <w:color w:val="000000"/>
                <w:sz w:val="28"/>
                <w:szCs w:val="28"/>
              </w:rPr>
            </w:pPr>
            <w:r w:rsidRPr="001B500E">
              <w:rPr>
                <w:rFonts w:ascii="Times New Roman" w:hAnsi="Times New Roman"/>
                <w:color w:val="000000"/>
                <w:sz w:val="28"/>
                <w:szCs w:val="28"/>
              </w:rPr>
              <w:t xml:space="preserve">На этапе проведения итогового сочинения (изложения) руководитель: </w:t>
            </w:r>
          </w:p>
          <w:p w:rsidR="002D0C7E" w:rsidRPr="001B500E" w:rsidRDefault="002D0C7E" w:rsidP="001B500E">
            <w:pPr>
              <w:pStyle w:val="ListParagraph"/>
              <w:numPr>
                <w:ilvl w:val="0"/>
                <w:numId w:val="3"/>
              </w:numPr>
              <w:tabs>
                <w:tab w:val="left" w:pos="1026"/>
              </w:tabs>
              <w:autoSpaceDE w:val="0"/>
              <w:autoSpaceDN w:val="0"/>
              <w:adjustRightInd w:val="0"/>
              <w:spacing w:after="0" w:line="240" w:lineRule="auto"/>
              <w:ind w:left="0" w:firstLine="601"/>
              <w:jc w:val="both"/>
              <w:rPr>
                <w:rFonts w:ascii="Times New Roman" w:hAnsi="Times New Roman"/>
                <w:color w:val="000000"/>
                <w:sz w:val="28"/>
                <w:szCs w:val="28"/>
              </w:rPr>
            </w:pPr>
            <w:r w:rsidRPr="001B500E">
              <w:rPr>
                <w:rFonts w:ascii="Times New Roman" w:hAnsi="Times New Roman"/>
                <w:color w:val="000000"/>
                <w:sz w:val="28"/>
                <w:szCs w:val="28"/>
              </w:rPr>
              <w:t xml:space="preserve">обеспечивает контроль проведения итогового сочинения (изложения) в образовательной организации; </w:t>
            </w:r>
          </w:p>
          <w:p w:rsidR="002D0C7E" w:rsidRPr="001B500E" w:rsidRDefault="002D0C7E" w:rsidP="001B500E">
            <w:pPr>
              <w:pStyle w:val="ListParagraph"/>
              <w:numPr>
                <w:ilvl w:val="0"/>
                <w:numId w:val="3"/>
              </w:numPr>
              <w:tabs>
                <w:tab w:val="left" w:pos="1026"/>
              </w:tabs>
              <w:autoSpaceDE w:val="0"/>
              <w:autoSpaceDN w:val="0"/>
              <w:adjustRightInd w:val="0"/>
              <w:spacing w:after="0" w:line="240" w:lineRule="auto"/>
              <w:ind w:left="0" w:firstLine="601"/>
              <w:jc w:val="both"/>
              <w:rPr>
                <w:rFonts w:ascii="Times New Roman" w:hAnsi="Times New Roman"/>
                <w:color w:val="000000"/>
                <w:sz w:val="28"/>
                <w:szCs w:val="28"/>
              </w:rPr>
            </w:pPr>
            <w:r w:rsidRPr="001B500E">
              <w:rPr>
                <w:rFonts w:ascii="Times New Roman" w:hAnsi="Times New Roman"/>
                <w:color w:val="000000"/>
                <w:sz w:val="28"/>
                <w:szCs w:val="28"/>
              </w:rPr>
              <w:t xml:space="preserve">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принимает решение об удалении участника с итогового сочинения (изложения); </w:t>
            </w:r>
          </w:p>
          <w:p w:rsidR="002D0C7E" w:rsidRPr="001B500E" w:rsidRDefault="002D0C7E" w:rsidP="001B500E">
            <w:pPr>
              <w:pStyle w:val="41"/>
              <w:numPr>
                <w:ilvl w:val="0"/>
                <w:numId w:val="3"/>
              </w:numPr>
              <w:tabs>
                <w:tab w:val="left" w:pos="1026"/>
              </w:tabs>
              <w:spacing w:before="0" w:after="0"/>
              <w:ind w:left="0" w:firstLine="601"/>
              <w:jc w:val="both"/>
              <w:rPr>
                <w:b w:val="0"/>
                <w:color w:val="000000"/>
                <w:szCs w:val="28"/>
                <w:lang w:eastAsia="en-US"/>
              </w:rPr>
            </w:pPr>
            <w:r w:rsidRPr="001B500E">
              <w:rPr>
                <w:b w:val="0"/>
                <w:color w:val="000000"/>
                <w:szCs w:val="28"/>
                <w:lang w:eastAsia="en-US"/>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Департаментом образования). Руководитель ОО оповещает всех участников о времени и месте повторного проведения итогового сочинения (изложения). </w:t>
            </w:r>
          </w:p>
          <w:p w:rsidR="002D0C7E" w:rsidRPr="001B500E" w:rsidRDefault="002D0C7E" w:rsidP="001B500E">
            <w:pPr>
              <w:widowControl w:val="0"/>
              <w:tabs>
                <w:tab w:val="left" w:pos="-284"/>
              </w:tabs>
              <w:spacing w:after="0" w:line="240" w:lineRule="auto"/>
              <w:ind w:firstLine="709"/>
              <w:jc w:val="both"/>
              <w:rPr>
                <w:rFonts w:ascii="Times New Roman" w:hAnsi="Times New Roman"/>
                <w:b/>
                <w:sz w:val="28"/>
                <w:szCs w:val="28"/>
              </w:rPr>
            </w:pPr>
          </w:p>
          <w:p w:rsidR="002D0C7E" w:rsidRPr="001B500E" w:rsidRDefault="002D0C7E" w:rsidP="001B500E">
            <w:pPr>
              <w:pStyle w:val="41"/>
              <w:numPr>
                <w:ilvl w:val="0"/>
                <w:numId w:val="0"/>
              </w:numPr>
              <w:spacing w:before="0" w:after="0"/>
              <w:ind w:firstLine="601"/>
              <w:jc w:val="both"/>
              <w:rPr>
                <w:b w:val="0"/>
                <w:szCs w:val="28"/>
              </w:rPr>
            </w:pPr>
            <w:r w:rsidRPr="001B500E">
              <w:rPr>
                <w:szCs w:val="28"/>
              </w:rPr>
              <w:t>Удаление участника итогового сочинения (изложения)</w:t>
            </w:r>
            <w:r w:rsidRPr="001B500E">
              <w:rPr>
                <w:b w:val="0"/>
                <w:szCs w:val="28"/>
              </w:rPr>
              <w:t xml:space="preserve"> </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 xml:space="preserve">В случае если участник итогового сочинения (изложения) нарушил установленные требования проведения итогового сочинения (изложения), он удаляется с итогового сочинения (изложения) руководителем ОО. </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 xml:space="preserve">Для этого руководитель ОО: </w:t>
            </w:r>
          </w:p>
          <w:p w:rsidR="002D0C7E" w:rsidRPr="001B500E" w:rsidRDefault="002D0C7E" w:rsidP="001B500E">
            <w:pPr>
              <w:pStyle w:val="41"/>
              <w:numPr>
                <w:ilvl w:val="0"/>
                <w:numId w:val="3"/>
              </w:numPr>
              <w:tabs>
                <w:tab w:val="left" w:pos="1310"/>
              </w:tabs>
              <w:spacing w:before="0" w:after="0"/>
              <w:ind w:left="34" w:firstLine="567"/>
              <w:jc w:val="both"/>
              <w:rPr>
                <w:b w:val="0"/>
                <w:szCs w:val="28"/>
              </w:rPr>
            </w:pPr>
            <w:r w:rsidRPr="001B500E">
              <w:rPr>
                <w:b w:val="0"/>
                <w:szCs w:val="28"/>
              </w:rPr>
              <w:t>проводит служебное расследование по фактам нарушения установленного порядка;</w:t>
            </w:r>
          </w:p>
          <w:p w:rsidR="002D0C7E" w:rsidRPr="001B500E" w:rsidRDefault="002D0C7E" w:rsidP="001B500E">
            <w:pPr>
              <w:pStyle w:val="41"/>
              <w:numPr>
                <w:ilvl w:val="0"/>
                <w:numId w:val="3"/>
              </w:numPr>
              <w:tabs>
                <w:tab w:val="left" w:pos="1310"/>
              </w:tabs>
              <w:spacing w:before="0" w:after="0"/>
              <w:ind w:left="34" w:firstLine="567"/>
              <w:jc w:val="both"/>
              <w:rPr>
                <w:b w:val="0"/>
                <w:szCs w:val="28"/>
              </w:rPr>
            </w:pPr>
            <w:r w:rsidRPr="001B500E">
              <w:rPr>
                <w:b w:val="0"/>
                <w:szCs w:val="28"/>
              </w:rPr>
              <w:t>по итогам расследования принимает решение об удалении участника итогового сочинения (изложения) из места проведения;</w:t>
            </w:r>
          </w:p>
          <w:p w:rsidR="002D0C7E" w:rsidRPr="001B500E" w:rsidRDefault="002D0C7E" w:rsidP="001B500E">
            <w:pPr>
              <w:pStyle w:val="41"/>
              <w:numPr>
                <w:ilvl w:val="0"/>
                <w:numId w:val="3"/>
              </w:numPr>
              <w:tabs>
                <w:tab w:val="left" w:pos="1310"/>
              </w:tabs>
              <w:spacing w:before="0" w:after="0"/>
              <w:ind w:left="34" w:firstLine="567"/>
              <w:jc w:val="both"/>
              <w:rPr>
                <w:b w:val="0"/>
                <w:szCs w:val="28"/>
              </w:rPr>
            </w:pPr>
            <w:r w:rsidRPr="001B500E">
              <w:rPr>
                <w:b w:val="0"/>
                <w:szCs w:val="28"/>
              </w:rPr>
              <w:t>совместно с членом комиссии по проведению итогового сочинения (изложения) составляет «Акт об удалении участника итогового сочинения (изложения)» (форма ИС-09);</w:t>
            </w:r>
          </w:p>
          <w:p w:rsidR="002D0C7E" w:rsidRPr="001B500E" w:rsidRDefault="002D0C7E" w:rsidP="001B500E">
            <w:pPr>
              <w:pStyle w:val="41"/>
              <w:numPr>
                <w:ilvl w:val="0"/>
                <w:numId w:val="3"/>
              </w:numPr>
              <w:tabs>
                <w:tab w:val="left" w:pos="1310"/>
              </w:tabs>
              <w:spacing w:before="0" w:after="0"/>
              <w:ind w:left="34" w:firstLine="567"/>
              <w:jc w:val="both"/>
              <w:rPr>
                <w:b w:val="0"/>
                <w:szCs w:val="28"/>
              </w:rPr>
            </w:pPr>
            <w:r w:rsidRPr="001B500E">
              <w:rPr>
                <w:b w:val="0"/>
                <w:szCs w:val="28"/>
              </w:rPr>
              <w:t>контролирует внесение отметки «Х» в поле «Удален» бланка регистрации удаленного участника итогового сочинения (изложения) членом комиссии по проведению итогового сочинения (изложения) (внесение отметки в поле «Удален» подтверждается подписью члена комиссии).</w:t>
            </w:r>
          </w:p>
          <w:p w:rsidR="002D0C7E" w:rsidRPr="001B500E" w:rsidRDefault="002D0C7E" w:rsidP="001B500E">
            <w:pPr>
              <w:pStyle w:val="41"/>
              <w:numPr>
                <w:ilvl w:val="0"/>
                <w:numId w:val="0"/>
              </w:numPr>
              <w:spacing w:before="0" w:after="0"/>
              <w:ind w:firstLine="709"/>
              <w:jc w:val="both"/>
              <w:rPr>
                <w:szCs w:val="28"/>
              </w:rPr>
            </w:pPr>
          </w:p>
          <w:p w:rsidR="002D0C7E" w:rsidRPr="001B500E" w:rsidRDefault="002D0C7E" w:rsidP="001B500E">
            <w:pPr>
              <w:pStyle w:val="41"/>
              <w:numPr>
                <w:ilvl w:val="0"/>
                <w:numId w:val="0"/>
              </w:numPr>
              <w:spacing w:before="0" w:after="0"/>
              <w:ind w:firstLine="601"/>
              <w:jc w:val="both"/>
              <w:rPr>
                <w:szCs w:val="28"/>
              </w:rPr>
            </w:pPr>
            <w:r w:rsidRPr="001B500E">
              <w:rPr>
                <w:szCs w:val="28"/>
              </w:rPr>
              <w:t>Досрочное завершение написания итогового сочинения (изложения) по объективной причине</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 xml:space="preserve">Для этого руководитель ОО: </w:t>
            </w:r>
          </w:p>
          <w:p w:rsidR="002D0C7E" w:rsidRPr="001B500E" w:rsidRDefault="002D0C7E" w:rsidP="001B500E">
            <w:pPr>
              <w:pStyle w:val="41"/>
              <w:numPr>
                <w:ilvl w:val="0"/>
                <w:numId w:val="3"/>
              </w:numPr>
              <w:spacing w:before="0" w:after="0"/>
              <w:ind w:left="0" w:firstLine="601"/>
              <w:jc w:val="both"/>
              <w:rPr>
                <w:b w:val="0"/>
                <w:szCs w:val="28"/>
              </w:rPr>
            </w:pPr>
            <w:r w:rsidRPr="001B500E">
              <w:rPr>
                <w:b w:val="0"/>
                <w:szCs w:val="28"/>
              </w:rPr>
              <w:t>совместно с членом комиссии по проведению итогового сочинения (изложения) и медицинским работником составляет «Акт о досрочном завершении написания итогового сочинения (изложения) по уважительным причинам» (форма ИС-08);</w:t>
            </w:r>
          </w:p>
          <w:p w:rsidR="002D0C7E" w:rsidRPr="001B500E" w:rsidRDefault="002D0C7E" w:rsidP="001B500E">
            <w:pPr>
              <w:pStyle w:val="41"/>
              <w:numPr>
                <w:ilvl w:val="0"/>
                <w:numId w:val="3"/>
              </w:numPr>
              <w:spacing w:before="0" w:after="0"/>
              <w:ind w:left="0" w:firstLine="601"/>
              <w:jc w:val="both"/>
              <w:rPr>
                <w:b w:val="0"/>
                <w:szCs w:val="28"/>
              </w:rPr>
            </w:pPr>
            <w:r w:rsidRPr="001B500E">
              <w:rPr>
                <w:b w:val="0"/>
                <w:szCs w:val="28"/>
              </w:rPr>
              <w:t>контролирует внесение членом комиссии по проведению итогового сочинения (изложения) метки «Х» в поле «Не закончил» бланка регистрации удаленного участника итогового сочинения (изложения) (внесение отметки в поле «Не закончил» подтверждается подписью члена комиссии).</w:t>
            </w:r>
          </w:p>
          <w:p w:rsidR="002D0C7E" w:rsidRPr="001B500E" w:rsidRDefault="002D0C7E" w:rsidP="001B500E">
            <w:pPr>
              <w:pStyle w:val="41"/>
              <w:numPr>
                <w:ilvl w:val="0"/>
                <w:numId w:val="0"/>
              </w:numPr>
              <w:spacing w:before="0" w:after="0"/>
              <w:ind w:firstLine="709"/>
              <w:jc w:val="both"/>
              <w:rPr>
                <w:b w:val="0"/>
                <w:szCs w:val="28"/>
              </w:rPr>
            </w:pPr>
            <w:r w:rsidRPr="001B500E">
              <w:rPr>
                <w:szCs w:val="28"/>
              </w:rPr>
              <w:t>Внимание!</w:t>
            </w:r>
            <w:r w:rsidRPr="001B500E">
              <w:rPr>
                <w:b w:val="0"/>
                <w:szCs w:val="28"/>
              </w:rPr>
              <w:t xml:space="preserve"> Бланки участников итогового сочинения (изложения), удаленных и (или) досрочно завершивших написание итогового сочинения (изложения) по объективной причине, упаковываются вместе с бланками остальных участников итогового сочинения (изложения) в белый конверт с наклеенной формой ИС-12 «Сопроводительный бланк к материалам итогового сочинения (изложения)».</w:t>
            </w:r>
          </w:p>
          <w:p w:rsidR="002D0C7E" w:rsidRPr="001B500E" w:rsidRDefault="002D0C7E" w:rsidP="001B500E">
            <w:pPr>
              <w:tabs>
                <w:tab w:val="left" w:pos="-284"/>
              </w:tabs>
              <w:spacing w:after="0" w:line="240" w:lineRule="auto"/>
              <w:ind w:firstLine="709"/>
              <w:rPr>
                <w:rFonts w:ascii="Times New Roman" w:hAnsi="Times New Roman"/>
                <w:b/>
                <w:sz w:val="28"/>
                <w:szCs w:val="28"/>
              </w:rPr>
            </w:pPr>
          </w:p>
          <w:p w:rsidR="002D0C7E" w:rsidRPr="001B500E" w:rsidRDefault="002D0C7E" w:rsidP="001B500E">
            <w:pPr>
              <w:tabs>
                <w:tab w:val="left" w:pos="-284"/>
              </w:tabs>
              <w:spacing w:after="0" w:line="240" w:lineRule="auto"/>
              <w:ind w:firstLine="601"/>
              <w:rPr>
                <w:rFonts w:ascii="Times New Roman" w:hAnsi="Times New Roman"/>
                <w:b/>
                <w:sz w:val="28"/>
                <w:szCs w:val="28"/>
              </w:rPr>
            </w:pPr>
            <w:r w:rsidRPr="001B500E">
              <w:rPr>
                <w:rFonts w:ascii="Times New Roman" w:hAnsi="Times New Roman"/>
                <w:b/>
                <w:sz w:val="28"/>
                <w:szCs w:val="28"/>
              </w:rPr>
              <w:t>Завершение итогового сочинения (изложения)</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По окончании итогового сочинения (изложения) руководитель ОО принимает от членов комиссии по проведению итогового сочинения (изложения) из каждого учебного кабинета:</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белый конверт с заполненной формой ИС-12 «Сопроводительный бланк к материалам итогового сочинения (изложения)» с использованными бланками регистрации и бланками записи (в том числе выданными участникам дополнительными бланками записи);</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 xml:space="preserve">использованные листы бумаги для черновиков; </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форму ИС-05 «Ведомость проведения итогового сочинения (изложения) в учебном кабинете ОО (месте проведения)»;</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форму ИС-07 «Ведомость коррекции персональных данных участников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неиспользованные комплекты бланков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неиспользованные дополнительные бланки записи;</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неиспользованные листы бумаги для черновиков;</w:t>
            </w:r>
          </w:p>
          <w:p w:rsidR="002D0C7E" w:rsidRPr="001B500E" w:rsidRDefault="002D0C7E" w:rsidP="001B500E">
            <w:pPr>
              <w:pStyle w:val="ListParagraph"/>
              <w:widowControl w:val="0"/>
              <w:numPr>
                <w:ilvl w:val="0"/>
                <w:numId w:val="3"/>
              </w:numPr>
              <w:tabs>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pacing w:val="-4"/>
                <w:sz w:val="28"/>
                <w:szCs w:val="28"/>
              </w:rPr>
              <w:t>служебные записки (при наличии).</w:t>
            </w:r>
          </w:p>
          <w:p w:rsidR="002D0C7E" w:rsidRPr="001B500E" w:rsidRDefault="002D0C7E" w:rsidP="001B500E">
            <w:pPr>
              <w:spacing w:after="0" w:line="240" w:lineRule="auto"/>
              <w:ind w:firstLine="601"/>
              <w:jc w:val="both"/>
              <w:rPr>
                <w:rFonts w:ascii="Times New Roman" w:hAnsi="Times New Roman"/>
                <w:sz w:val="28"/>
                <w:szCs w:val="28"/>
                <w:lang w:eastAsia="ru-RU"/>
              </w:rPr>
            </w:pPr>
            <w:r w:rsidRPr="001B500E">
              <w:rPr>
                <w:rFonts w:ascii="Times New Roman" w:hAnsi="Times New Roman"/>
                <w:sz w:val="28"/>
                <w:szCs w:val="28"/>
                <w:lang w:eastAsia="ru-RU"/>
              </w:rPr>
              <w:t>В случае если в ОО организовано off-line видеонаблюдение, то по завершении упаковки материалов итогового сочинения (изложения) в аудитории и их передачи членами комиссии руководителю ОО, руководитель ОО дает задание техническому специалисту отключить видеонаблюдение</w:t>
            </w:r>
            <w:r w:rsidRPr="001B500E">
              <w:rPr>
                <w:rFonts w:ascii="Times New Roman" w:hAnsi="Times New Roman"/>
                <w:sz w:val="28"/>
                <w:szCs w:val="26"/>
              </w:rPr>
              <w:t>.</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 xml:space="preserve">После получения материалов итогового сочинения (изложения) от всех членов комиссии по проведению итогового сочинения (изложения) руководитель ОО упаковывает в сейф-пакет: </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z w:val="28"/>
                <w:szCs w:val="28"/>
              </w:rPr>
            </w:pPr>
            <w:r w:rsidRPr="001B500E">
              <w:rPr>
                <w:rFonts w:ascii="Times New Roman" w:hAnsi="Times New Roman"/>
                <w:sz w:val="28"/>
                <w:szCs w:val="28"/>
              </w:rPr>
              <w:t>отчетные формы ОО:</w:t>
            </w:r>
          </w:p>
          <w:p w:rsidR="002D0C7E" w:rsidRPr="001B500E" w:rsidRDefault="002D0C7E" w:rsidP="001B500E">
            <w:pPr>
              <w:pStyle w:val="41"/>
              <w:numPr>
                <w:ilvl w:val="0"/>
                <w:numId w:val="3"/>
              </w:numPr>
              <w:tabs>
                <w:tab w:val="left" w:pos="1168"/>
              </w:tabs>
              <w:spacing w:before="0" w:after="0"/>
              <w:ind w:left="1593" w:hanging="425"/>
              <w:jc w:val="both"/>
              <w:rPr>
                <w:b w:val="0"/>
                <w:szCs w:val="28"/>
              </w:rPr>
            </w:pPr>
            <w:r w:rsidRPr="001B500E">
              <w:rPr>
                <w:b w:val="0"/>
                <w:szCs w:val="28"/>
              </w:rPr>
              <w:t>форму ИС-04 «Список участников итогового сочинения (изложения) в ОО (месте проведения)»;</w:t>
            </w:r>
          </w:p>
          <w:p w:rsidR="002D0C7E" w:rsidRPr="001B500E" w:rsidRDefault="002D0C7E" w:rsidP="001B500E">
            <w:pPr>
              <w:pStyle w:val="41"/>
              <w:numPr>
                <w:ilvl w:val="0"/>
                <w:numId w:val="3"/>
              </w:numPr>
              <w:tabs>
                <w:tab w:val="left" w:pos="1168"/>
              </w:tabs>
              <w:spacing w:before="0" w:after="0"/>
              <w:ind w:left="1593" w:hanging="425"/>
              <w:jc w:val="both"/>
              <w:rPr>
                <w:b w:val="0"/>
                <w:szCs w:val="28"/>
              </w:rPr>
            </w:pPr>
            <w:r w:rsidRPr="001B500E">
              <w:rPr>
                <w:b w:val="0"/>
                <w:szCs w:val="28"/>
              </w:rPr>
              <w:t>формы ИС-05 «Ведомость проведения итогового сочинения (изложения) в учебном кабинете ОО (месте проведения)» (по количеству учебных кабинетов);</w:t>
            </w:r>
          </w:p>
          <w:p w:rsidR="002D0C7E" w:rsidRPr="001B500E" w:rsidRDefault="002D0C7E" w:rsidP="001B500E">
            <w:pPr>
              <w:pStyle w:val="41"/>
              <w:numPr>
                <w:ilvl w:val="0"/>
                <w:numId w:val="3"/>
              </w:numPr>
              <w:tabs>
                <w:tab w:val="left" w:pos="1168"/>
              </w:tabs>
              <w:spacing w:before="0" w:after="0"/>
              <w:ind w:left="1593" w:hanging="425"/>
              <w:jc w:val="both"/>
              <w:rPr>
                <w:b w:val="0"/>
                <w:szCs w:val="28"/>
              </w:rPr>
            </w:pPr>
            <w:r w:rsidRPr="001B500E">
              <w:rPr>
                <w:b w:val="0"/>
                <w:szCs w:val="28"/>
              </w:rPr>
              <w:t xml:space="preserve">формы ИС-07 «Ведомость коррекции персональных данных участников итогового сочинения (изложения)» </w:t>
            </w:r>
            <w:r w:rsidRPr="001B500E">
              <w:rPr>
                <w:b w:val="0"/>
                <w:spacing w:val="-4"/>
                <w:szCs w:val="28"/>
              </w:rPr>
              <w:t>(при наличии)</w:t>
            </w:r>
            <w:r w:rsidRPr="001B500E">
              <w:rPr>
                <w:b w:val="0"/>
                <w:szCs w:val="28"/>
              </w:rPr>
              <w:t>.</w:t>
            </w:r>
          </w:p>
          <w:p w:rsidR="002D0C7E" w:rsidRPr="001B500E" w:rsidRDefault="002D0C7E" w:rsidP="001B500E">
            <w:pPr>
              <w:pStyle w:val="41"/>
              <w:numPr>
                <w:ilvl w:val="0"/>
                <w:numId w:val="0"/>
              </w:numPr>
              <w:tabs>
                <w:tab w:val="left" w:pos="1168"/>
              </w:tabs>
              <w:spacing w:before="0" w:after="0"/>
              <w:ind w:left="1593"/>
              <w:jc w:val="both"/>
              <w:rPr>
                <w:b w:val="0"/>
                <w:szCs w:val="28"/>
              </w:rPr>
            </w:pPr>
            <w:r w:rsidRPr="001B500E">
              <w:rPr>
                <w:szCs w:val="28"/>
              </w:rPr>
              <w:t xml:space="preserve">Важно! </w:t>
            </w:r>
            <w:r w:rsidRPr="001B500E">
              <w:rPr>
                <w:b w:val="0"/>
                <w:szCs w:val="28"/>
              </w:rPr>
              <w:t>При наличии заполненной формы ИС-07 в РЦОИ предоставляются копии страниц паспорта (№№ 2, 3, 19) участника итогового сочинения (изложения) для внесения корректных персональных данных в РИС.</w:t>
            </w:r>
          </w:p>
          <w:p w:rsidR="002D0C7E" w:rsidRPr="001B500E" w:rsidRDefault="002D0C7E" w:rsidP="001B500E">
            <w:pPr>
              <w:pStyle w:val="41"/>
              <w:numPr>
                <w:ilvl w:val="0"/>
                <w:numId w:val="3"/>
              </w:numPr>
              <w:tabs>
                <w:tab w:val="left" w:pos="1168"/>
              </w:tabs>
              <w:spacing w:before="0" w:after="0"/>
              <w:ind w:left="1593" w:hanging="425"/>
              <w:jc w:val="both"/>
              <w:rPr>
                <w:b w:val="0"/>
                <w:szCs w:val="28"/>
              </w:rPr>
            </w:pPr>
            <w:r w:rsidRPr="001B500E">
              <w:rPr>
                <w:b w:val="0"/>
                <w:szCs w:val="28"/>
              </w:rPr>
              <w:t xml:space="preserve">форму ИС-08 «Акт о досрочном завершении написания итогового сочинения (изложения) по уважительным причинам» </w:t>
            </w:r>
            <w:r w:rsidRPr="001B500E">
              <w:rPr>
                <w:b w:val="0"/>
                <w:spacing w:val="-4"/>
                <w:szCs w:val="28"/>
              </w:rPr>
              <w:t>(при наличии)</w:t>
            </w:r>
            <w:r w:rsidRPr="001B500E">
              <w:rPr>
                <w:b w:val="0"/>
                <w:szCs w:val="28"/>
              </w:rPr>
              <w:t>;</w:t>
            </w:r>
          </w:p>
          <w:p w:rsidR="002D0C7E" w:rsidRPr="001B500E" w:rsidRDefault="002D0C7E" w:rsidP="001B500E">
            <w:pPr>
              <w:pStyle w:val="41"/>
              <w:numPr>
                <w:ilvl w:val="0"/>
                <w:numId w:val="3"/>
              </w:numPr>
              <w:tabs>
                <w:tab w:val="left" w:pos="1168"/>
              </w:tabs>
              <w:spacing w:before="0" w:after="0"/>
              <w:ind w:left="1593" w:hanging="425"/>
              <w:jc w:val="both"/>
              <w:rPr>
                <w:b w:val="0"/>
                <w:szCs w:val="28"/>
              </w:rPr>
            </w:pPr>
            <w:r w:rsidRPr="001B500E">
              <w:rPr>
                <w:b w:val="0"/>
                <w:szCs w:val="28"/>
              </w:rPr>
              <w:t xml:space="preserve">форму ИС-09 «Акт об удалении участника итогового сочинения (изложения)» </w:t>
            </w:r>
            <w:r w:rsidRPr="001B500E">
              <w:rPr>
                <w:b w:val="0"/>
                <w:spacing w:val="-4"/>
                <w:szCs w:val="28"/>
              </w:rPr>
              <w:t>(при наличии)</w:t>
            </w:r>
            <w:r w:rsidRPr="001B500E">
              <w:rPr>
                <w:b w:val="0"/>
                <w:szCs w:val="28"/>
              </w:rPr>
              <w:t>;</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z w:val="28"/>
                <w:szCs w:val="28"/>
              </w:rPr>
            </w:pPr>
            <w:r w:rsidRPr="001B500E">
              <w:rPr>
                <w:rFonts w:ascii="Times New Roman" w:hAnsi="Times New Roman"/>
                <w:sz w:val="28"/>
                <w:szCs w:val="28"/>
              </w:rPr>
              <w:t>неиспользованные комплекты бланков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z w:val="28"/>
                <w:szCs w:val="28"/>
              </w:rPr>
            </w:pPr>
            <w:r w:rsidRPr="001B500E">
              <w:rPr>
                <w:rFonts w:ascii="Times New Roman" w:hAnsi="Times New Roman"/>
                <w:sz w:val="28"/>
                <w:szCs w:val="28"/>
              </w:rPr>
              <w:t>неиспользованные дополнительные бланки записи;</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z w:val="28"/>
                <w:szCs w:val="28"/>
              </w:rPr>
            </w:pPr>
            <w:r w:rsidRPr="001B500E">
              <w:rPr>
                <w:rFonts w:ascii="Times New Roman" w:hAnsi="Times New Roman"/>
                <w:sz w:val="28"/>
                <w:szCs w:val="28"/>
              </w:rPr>
              <w:t>служебные записки (при наличии).</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В карман сейф-пакета вкладывает сопроводительный лист, на котором указана следующая информация:</w:t>
            </w:r>
          </w:p>
          <w:p w:rsidR="002D0C7E" w:rsidRPr="001B500E" w:rsidRDefault="002D0C7E" w:rsidP="001B500E">
            <w:pPr>
              <w:pStyle w:val="ListParagraph"/>
              <w:numPr>
                <w:ilvl w:val="0"/>
                <w:numId w:val="3"/>
              </w:numPr>
              <w:tabs>
                <w:tab w:val="left" w:pos="1168"/>
              </w:tabs>
              <w:spacing w:after="0" w:line="240" w:lineRule="auto"/>
              <w:ind w:left="1026" w:hanging="425"/>
              <w:contextualSpacing w:val="0"/>
              <w:jc w:val="both"/>
              <w:rPr>
                <w:rFonts w:ascii="Times New Roman" w:hAnsi="Times New Roman"/>
                <w:b/>
                <w:sz w:val="28"/>
                <w:szCs w:val="28"/>
              </w:rPr>
            </w:pPr>
            <w:r w:rsidRPr="001B500E">
              <w:rPr>
                <w:rFonts w:ascii="Times New Roman" w:hAnsi="Times New Roman"/>
                <w:sz w:val="28"/>
                <w:szCs w:val="28"/>
              </w:rPr>
              <w:t>«Комплект отчетных форм»;</w:t>
            </w:r>
          </w:p>
          <w:p w:rsidR="002D0C7E" w:rsidRPr="001B500E" w:rsidRDefault="002D0C7E" w:rsidP="001B500E">
            <w:pPr>
              <w:pStyle w:val="ListParagraph"/>
              <w:numPr>
                <w:ilvl w:val="0"/>
                <w:numId w:val="3"/>
              </w:numPr>
              <w:tabs>
                <w:tab w:val="left" w:pos="1168"/>
              </w:tabs>
              <w:spacing w:after="0" w:line="240" w:lineRule="auto"/>
              <w:ind w:left="1026" w:hanging="425"/>
              <w:contextualSpacing w:val="0"/>
              <w:jc w:val="both"/>
              <w:rPr>
                <w:rFonts w:ascii="Times New Roman" w:hAnsi="Times New Roman"/>
                <w:b/>
                <w:sz w:val="28"/>
                <w:szCs w:val="28"/>
              </w:rPr>
            </w:pPr>
            <w:r w:rsidRPr="001B500E">
              <w:rPr>
                <w:rFonts w:ascii="Times New Roman" w:hAnsi="Times New Roman"/>
                <w:sz w:val="28"/>
                <w:szCs w:val="28"/>
              </w:rPr>
              <w:t>код места проведения;</w:t>
            </w:r>
          </w:p>
          <w:p w:rsidR="002D0C7E" w:rsidRPr="001B500E" w:rsidRDefault="002D0C7E" w:rsidP="001B500E">
            <w:pPr>
              <w:pStyle w:val="ListParagraph"/>
              <w:numPr>
                <w:ilvl w:val="0"/>
                <w:numId w:val="3"/>
              </w:numPr>
              <w:tabs>
                <w:tab w:val="left" w:pos="1168"/>
              </w:tabs>
              <w:spacing w:after="0" w:line="240" w:lineRule="auto"/>
              <w:ind w:left="1026" w:hanging="425"/>
              <w:contextualSpacing w:val="0"/>
              <w:jc w:val="both"/>
              <w:rPr>
                <w:rFonts w:ascii="Times New Roman" w:hAnsi="Times New Roman"/>
                <w:b/>
                <w:sz w:val="28"/>
                <w:szCs w:val="28"/>
              </w:rPr>
            </w:pPr>
            <w:r w:rsidRPr="001B500E">
              <w:rPr>
                <w:rFonts w:ascii="Times New Roman" w:hAnsi="Times New Roman"/>
                <w:sz w:val="28"/>
                <w:szCs w:val="28"/>
              </w:rPr>
              <w:t>наименование ОО;</w:t>
            </w:r>
          </w:p>
          <w:p w:rsidR="002D0C7E" w:rsidRPr="001B500E" w:rsidRDefault="002D0C7E" w:rsidP="001B500E">
            <w:pPr>
              <w:pStyle w:val="ListParagraph"/>
              <w:numPr>
                <w:ilvl w:val="0"/>
                <w:numId w:val="3"/>
              </w:numPr>
              <w:tabs>
                <w:tab w:val="left" w:pos="1168"/>
              </w:tabs>
              <w:spacing w:after="0" w:line="240" w:lineRule="auto"/>
              <w:ind w:left="1026" w:hanging="425"/>
              <w:contextualSpacing w:val="0"/>
              <w:jc w:val="both"/>
              <w:rPr>
                <w:rFonts w:ascii="Times New Roman" w:hAnsi="Times New Roman"/>
                <w:b/>
                <w:sz w:val="28"/>
                <w:szCs w:val="28"/>
              </w:rPr>
            </w:pPr>
            <w:r w:rsidRPr="001B500E">
              <w:rPr>
                <w:rFonts w:ascii="Times New Roman" w:hAnsi="Times New Roman"/>
                <w:sz w:val="28"/>
                <w:szCs w:val="28"/>
              </w:rPr>
              <w:t>дата проведения;</w:t>
            </w:r>
          </w:p>
          <w:p w:rsidR="002D0C7E" w:rsidRPr="001B500E" w:rsidRDefault="002D0C7E" w:rsidP="001B500E">
            <w:pPr>
              <w:pStyle w:val="ListParagraph"/>
              <w:numPr>
                <w:ilvl w:val="0"/>
                <w:numId w:val="3"/>
              </w:numPr>
              <w:tabs>
                <w:tab w:val="left" w:pos="1168"/>
              </w:tabs>
              <w:spacing w:after="0" w:line="240" w:lineRule="auto"/>
              <w:ind w:left="1026" w:hanging="425"/>
              <w:contextualSpacing w:val="0"/>
              <w:jc w:val="both"/>
              <w:rPr>
                <w:rFonts w:ascii="Times New Roman" w:hAnsi="Times New Roman"/>
                <w:b/>
                <w:sz w:val="28"/>
                <w:szCs w:val="28"/>
              </w:rPr>
            </w:pPr>
            <w:r w:rsidRPr="001B500E">
              <w:rPr>
                <w:rFonts w:ascii="Times New Roman" w:hAnsi="Times New Roman"/>
                <w:sz w:val="28"/>
                <w:szCs w:val="28"/>
              </w:rPr>
              <w:t>подпись, расшифровка подписи руководителя ОО.</w:t>
            </w:r>
          </w:p>
          <w:p w:rsidR="002D0C7E" w:rsidRPr="001B500E" w:rsidRDefault="002D0C7E" w:rsidP="001B500E">
            <w:pPr>
              <w:pStyle w:val="41"/>
              <w:numPr>
                <w:ilvl w:val="0"/>
                <w:numId w:val="0"/>
              </w:numPr>
              <w:spacing w:before="0" w:after="0"/>
              <w:ind w:firstLine="709"/>
              <w:jc w:val="both"/>
              <w:rPr>
                <w:b w:val="0"/>
                <w:szCs w:val="28"/>
              </w:rPr>
            </w:pPr>
            <w:r w:rsidRPr="001B500E">
              <w:rPr>
                <w:b w:val="0"/>
                <w:szCs w:val="28"/>
              </w:rPr>
              <w:t>По завершению упаковки отчетных форм ОО руководитель ОО обеспечивает передачу в РЦОИ по акту приемки-передачи материалов итогового сочинения (изложения) (форма ИС-14) в соответствии с графиком Департамента образования следующих материалов:</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 xml:space="preserve">сейф-пакета с комплектом отчетных форм; </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белых конвертов с заполненной формой ИС-12 «Сопроводительный бланк к материалам итогового сочинения (изложения)» с использованными бланками регистрации и бланками записи (в том числе выданными участникам дополнительными бланками записи) (по количеству аудиторий).</w:t>
            </w:r>
          </w:p>
          <w:p w:rsidR="002D0C7E" w:rsidRPr="001B500E" w:rsidRDefault="002D0C7E" w:rsidP="001B500E">
            <w:pPr>
              <w:pStyle w:val="41"/>
              <w:numPr>
                <w:ilvl w:val="0"/>
                <w:numId w:val="0"/>
              </w:numPr>
              <w:spacing w:before="0" w:after="0"/>
              <w:ind w:firstLine="709"/>
              <w:jc w:val="both"/>
              <w:rPr>
                <w:szCs w:val="28"/>
              </w:rPr>
            </w:pPr>
            <w:r w:rsidRPr="001B500E">
              <w:rPr>
                <w:b w:val="0"/>
                <w:szCs w:val="28"/>
              </w:rPr>
              <w:t>В случае передачи материалов итогового сочинения (изложения) в РЦОИ в соответствии с графиком Департамента образования не в день проведения итогового сочинения (изложения) руководитель ОО должен обеспечить</w:t>
            </w:r>
            <w:r w:rsidRPr="001B500E">
              <w:rPr>
                <w:b w:val="0"/>
                <w:szCs w:val="26"/>
              </w:rPr>
              <w:t xml:space="preserve"> их надежное хранение в сейфе до момента передачи в РЦОИ.</w:t>
            </w:r>
          </w:p>
          <w:p w:rsidR="002D0C7E" w:rsidRPr="001B500E" w:rsidRDefault="002D0C7E" w:rsidP="001B500E">
            <w:pPr>
              <w:pStyle w:val="41"/>
              <w:numPr>
                <w:ilvl w:val="0"/>
                <w:numId w:val="0"/>
              </w:numPr>
              <w:spacing w:before="0" w:after="0"/>
              <w:ind w:firstLine="709"/>
              <w:jc w:val="both"/>
              <w:rPr>
                <w:b w:val="0"/>
                <w:szCs w:val="28"/>
              </w:rPr>
            </w:pPr>
            <w:r w:rsidRPr="001B500E">
              <w:rPr>
                <w:b w:val="0"/>
                <w:szCs w:val="28"/>
              </w:rPr>
              <w:t xml:space="preserve">В случае ведения в ОО </w:t>
            </w:r>
            <w:r w:rsidRPr="001B500E">
              <w:rPr>
                <w:b w:val="0"/>
                <w:szCs w:val="28"/>
                <w:lang w:val="en-US"/>
              </w:rPr>
              <w:t>off</w:t>
            </w:r>
            <w:r w:rsidRPr="001B500E">
              <w:rPr>
                <w:b w:val="0"/>
                <w:szCs w:val="28"/>
              </w:rPr>
              <w:t>-</w:t>
            </w:r>
            <w:r w:rsidRPr="001B500E">
              <w:rPr>
                <w:b w:val="0"/>
                <w:szCs w:val="28"/>
                <w:lang w:val="en-US"/>
              </w:rPr>
              <w:t>line</w:t>
            </w:r>
            <w:r w:rsidRPr="001B500E">
              <w:rPr>
                <w:b w:val="0"/>
                <w:szCs w:val="28"/>
              </w:rPr>
              <w:t xml:space="preserve"> видеонаблюдения руководитель ОО принимает от технического специалиста ОО копии файлов видеозаписи и по запросу обеспечивает их передачу в Департамент образования, кабинет 460.</w:t>
            </w:r>
          </w:p>
          <w:p w:rsidR="002D0C7E" w:rsidRPr="001B500E" w:rsidRDefault="002D0C7E" w:rsidP="001B500E">
            <w:pPr>
              <w:pStyle w:val="41"/>
              <w:numPr>
                <w:ilvl w:val="0"/>
                <w:numId w:val="0"/>
              </w:numPr>
              <w:spacing w:before="0" w:after="0"/>
              <w:ind w:firstLine="709"/>
              <w:jc w:val="both"/>
              <w:rPr>
                <w:b w:val="0"/>
                <w:szCs w:val="28"/>
              </w:rPr>
            </w:pPr>
            <w:r w:rsidRPr="001B500E">
              <w:rPr>
                <w:b w:val="0"/>
                <w:szCs w:val="28"/>
              </w:rPr>
              <w:t>Руководитель ОО обеспечивает хранение с соблюдением мер информационной безопасности:</w:t>
            </w:r>
          </w:p>
          <w:p w:rsidR="002D0C7E" w:rsidRPr="001B500E" w:rsidRDefault="002D0C7E" w:rsidP="001B500E">
            <w:pPr>
              <w:pStyle w:val="41"/>
              <w:numPr>
                <w:ilvl w:val="0"/>
                <w:numId w:val="3"/>
              </w:numPr>
              <w:tabs>
                <w:tab w:val="left" w:pos="1168"/>
              </w:tabs>
              <w:spacing w:before="0" w:after="0"/>
              <w:ind w:left="34" w:firstLine="709"/>
              <w:jc w:val="both"/>
              <w:rPr>
                <w:b w:val="0"/>
                <w:szCs w:val="28"/>
              </w:rPr>
            </w:pPr>
            <w:r w:rsidRPr="001B500E">
              <w:rPr>
                <w:b w:val="0"/>
                <w:szCs w:val="28"/>
              </w:rPr>
              <w:t>копий бланков итогового сочинения (изложения) в течение месяца</w:t>
            </w:r>
            <w:r>
              <w:t xml:space="preserve"> </w:t>
            </w:r>
            <w:r w:rsidRPr="001B500E">
              <w:rPr>
                <w:b w:val="0"/>
                <w:szCs w:val="28"/>
              </w:rPr>
              <w:t>после проведения итогового сочинения (изложения);</w:t>
            </w:r>
          </w:p>
          <w:p w:rsidR="002D0C7E" w:rsidRPr="001B500E" w:rsidRDefault="002D0C7E" w:rsidP="001B500E">
            <w:pPr>
              <w:pStyle w:val="41"/>
              <w:numPr>
                <w:ilvl w:val="0"/>
                <w:numId w:val="3"/>
              </w:numPr>
              <w:tabs>
                <w:tab w:val="left" w:pos="1168"/>
              </w:tabs>
              <w:spacing w:before="0" w:after="0"/>
              <w:ind w:left="34" w:firstLine="709"/>
              <w:jc w:val="both"/>
              <w:rPr>
                <w:b w:val="0"/>
                <w:szCs w:val="28"/>
              </w:rPr>
            </w:pPr>
            <w:r w:rsidRPr="001B500E">
              <w:rPr>
                <w:b w:val="0"/>
                <w:szCs w:val="28"/>
              </w:rPr>
              <w:t>использованных листов бумаги для черновиков участников итогового сочинения (изложения) в течение месяца</w:t>
            </w:r>
            <w:r w:rsidRPr="001B500E">
              <w:rPr>
                <w:sz w:val="24"/>
              </w:rPr>
              <w:t xml:space="preserve"> </w:t>
            </w:r>
            <w:r w:rsidRPr="001B500E">
              <w:rPr>
                <w:b w:val="0"/>
                <w:szCs w:val="28"/>
              </w:rPr>
              <w:t>после проведения итогового сочинения (изложения);</w:t>
            </w:r>
          </w:p>
          <w:p w:rsidR="002D0C7E" w:rsidRPr="001B500E" w:rsidRDefault="002D0C7E" w:rsidP="001B500E">
            <w:pPr>
              <w:pStyle w:val="41"/>
              <w:numPr>
                <w:ilvl w:val="0"/>
                <w:numId w:val="3"/>
              </w:numPr>
              <w:tabs>
                <w:tab w:val="left" w:pos="1168"/>
              </w:tabs>
              <w:spacing w:before="0" w:after="0"/>
              <w:ind w:left="34" w:firstLine="709"/>
              <w:jc w:val="both"/>
              <w:rPr>
                <w:b w:val="0"/>
                <w:szCs w:val="28"/>
              </w:rPr>
            </w:pPr>
            <w:r w:rsidRPr="001B500E">
              <w:rPr>
                <w:b w:val="0"/>
                <w:szCs w:val="28"/>
              </w:rPr>
              <w:t xml:space="preserve">файлов с видеозаписями </w:t>
            </w:r>
            <w:r w:rsidRPr="001B500E">
              <w:rPr>
                <w:b w:val="0"/>
                <w:szCs w:val="28"/>
                <w:lang w:val="en-US"/>
              </w:rPr>
              <w:t>off</w:t>
            </w:r>
            <w:r w:rsidRPr="001B500E">
              <w:rPr>
                <w:b w:val="0"/>
                <w:szCs w:val="28"/>
              </w:rPr>
              <w:t>-</w:t>
            </w:r>
            <w:r w:rsidRPr="001B500E">
              <w:rPr>
                <w:b w:val="0"/>
                <w:szCs w:val="28"/>
                <w:lang w:val="en-US"/>
              </w:rPr>
              <w:t>line</w:t>
            </w:r>
            <w:r w:rsidRPr="001B500E">
              <w:rPr>
                <w:b w:val="0"/>
                <w:szCs w:val="28"/>
              </w:rPr>
              <w:t xml:space="preserve"> видеонаблюдения (в случае ведения в ОО </w:t>
            </w:r>
            <w:r w:rsidRPr="001B500E">
              <w:rPr>
                <w:b w:val="0"/>
                <w:szCs w:val="28"/>
                <w:lang w:val="en-US"/>
              </w:rPr>
              <w:t>off</w:t>
            </w:r>
            <w:r w:rsidRPr="001B500E">
              <w:rPr>
                <w:b w:val="0"/>
                <w:szCs w:val="28"/>
              </w:rPr>
              <w:t>-</w:t>
            </w:r>
            <w:r w:rsidRPr="001B500E">
              <w:rPr>
                <w:b w:val="0"/>
                <w:szCs w:val="28"/>
                <w:lang w:val="en-US"/>
              </w:rPr>
              <w:t>line</w:t>
            </w:r>
            <w:r w:rsidRPr="001B500E">
              <w:rPr>
                <w:b w:val="0"/>
                <w:szCs w:val="28"/>
              </w:rPr>
              <w:t xml:space="preserve"> видеонаблюдения) до 1 марта 2022 года, в случае если в ОО или отдельных учебных кабинетах ОО было принято решение об остановке проведения итогового сочинения (изложения), удалении участника итогового сочинения (изложения), досрочного завершения участником итогового сочинения (изложения), то срок хранения составляет 3 года;</w:t>
            </w:r>
          </w:p>
          <w:p w:rsidR="002D0C7E" w:rsidRPr="001B500E" w:rsidRDefault="002D0C7E" w:rsidP="001B500E">
            <w:pPr>
              <w:pStyle w:val="41"/>
              <w:numPr>
                <w:ilvl w:val="0"/>
                <w:numId w:val="3"/>
              </w:numPr>
              <w:tabs>
                <w:tab w:val="left" w:pos="1168"/>
              </w:tabs>
              <w:spacing w:before="0" w:after="0"/>
              <w:ind w:left="34" w:firstLine="709"/>
              <w:jc w:val="both"/>
              <w:rPr>
                <w:b w:val="0"/>
                <w:szCs w:val="28"/>
              </w:rPr>
            </w:pPr>
            <w:r w:rsidRPr="001B500E">
              <w:rPr>
                <w:b w:val="0"/>
                <w:szCs w:val="28"/>
              </w:rPr>
              <w:t>актов приемки-передачи материалов итогового сочинения (изложения) (форма ИС</w:t>
            </w:r>
            <w:r w:rsidRPr="001B500E">
              <w:rPr>
                <w:b w:val="0"/>
                <w:szCs w:val="28"/>
              </w:rPr>
              <w:noBreakHyphen/>
              <w:t>14) в течение 5 лет.</w:t>
            </w:r>
          </w:p>
          <w:p w:rsidR="002D0C7E" w:rsidRPr="001B500E" w:rsidRDefault="002D0C7E" w:rsidP="001B500E">
            <w:pPr>
              <w:widowControl w:val="0"/>
              <w:spacing w:before="120" w:after="0" w:line="240" w:lineRule="auto"/>
              <w:ind w:firstLine="601"/>
              <w:jc w:val="both"/>
              <w:rPr>
                <w:rFonts w:ascii="Times New Roman" w:hAnsi="Times New Roman"/>
                <w:b/>
                <w:sz w:val="28"/>
                <w:szCs w:val="28"/>
              </w:rPr>
            </w:pPr>
            <w:r w:rsidRPr="001B500E">
              <w:rPr>
                <w:rFonts w:ascii="Times New Roman" w:hAnsi="Times New Roman"/>
                <w:b/>
                <w:sz w:val="28"/>
                <w:szCs w:val="28"/>
              </w:rPr>
              <w:t xml:space="preserve">Особенности проведения итогового сочинения (изложения) для участников итогового сочинения (изложения), отказавшихся дать согласие на обработку персональных данных </w:t>
            </w:r>
          </w:p>
          <w:p w:rsidR="002D0C7E" w:rsidRPr="001B500E" w:rsidRDefault="002D0C7E" w:rsidP="001B500E">
            <w:pPr>
              <w:pStyle w:val="41"/>
              <w:numPr>
                <w:ilvl w:val="0"/>
                <w:numId w:val="0"/>
              </w:numPr>
              <w:spacing w:before="0" w:after="0"/>
              <w:ind w:firstLine="709"/>
              <w:jc w:val="both"/>
              <w:rPr>
                <w:b w:val="0"/>
                <w:szCs w:val="28"/>
              </w:rPr>
            </w:pPr>
            <w:r w:rsidRPr="001B500E">
              <w:rPr>
                <w:b w:val="0"/>
                <w:szCs w:val="28"/>
              </w:rPr>
              <w:t>Для участников итогового сочинения (изложения), отказавшихся дать согласие на обработку персональных данных, итоговое сочинение (изложение) проводится в штатном режиме за исключением того, что в бланке регистрации не указываются данные о документе, удостоверяющем личность.</w:t>
            </w:r>
          </w:p>
          <w:p w:rsidR="002D0C7E" w:rsidRPr="001B500E" w:rsidRDefault="002D0C7E" w:rsidP="001B500E">
            <w:pPr>
              <w:pStyle w:val="41"/>
              <w:numPr>
                <w:ilvl w:val="0"/>
                <w:numId w:val="0"/>
              </w:numPr>
              <w:spacing w:before="0" w:after="0"/>
              <w:ind w:firstLine="709"/>
              <w:jc w:val="both"/>
              <w:rPr>
                <w:b w:val="0"/>
                <w:szCs w:val="28"/>
              </w:rPr>
            </w:pPr>
            <w:r w:rsidRPr="001B500E">
              <w:rPr>
                <w:b w:val="0"/>
                <w:szCs w:val="28"/>
              </w:rPr>
              <w:t>Все сопроводительные документы оформляются вручную (формы ИС-01, ИС-02, ИС-04, ИС-05).</w:t>
            </w:r>
          </w:p>
          <w:p w:rsidR="002D0C7E" w:rsidRPr="001B500E" w:rsidRDefault="002D0C7E" w:rsidP="001B500E">
            <w:pPr>
              <w:pStyle w:val="41"/>
              <w:numPr>
                <w:ilvl w:val="0"/>
                <w:numId w:val="0"/>
              </w:numPr>
              <w:spacing w:before="0" w:after="0"/>
              <w:ind w:firstLine="709"/>
              <w:jc w:val="both"/>
              <w:rPr>
                <w:b w:val="0"/>
                <w:szCs w:val="28"/>
              </w:rPr>
            </w:pPr>
            <w:r w:rsidRPr="001B500E">
              <w:rPr>
                <w:b w:val="0"/>
                <w:szCs w:val="28"/>
              </w:rPr>
              <w:t>После проведения итогового сочинения (изложения) работы участников без обработки персональных данных (использованные комплекты бланков) упаковывают в отдельный белый конверт с наклеенной формой ИС-12.</w:t>
            </w:r>
          </w:p>
        </w:tc>
      </w:tr>
    </w:tbl>
    <w:p w:rsidR="002D0C7E" w:rsidRPr="00FD0E27" w:rsidRDefault="002D0C7E" w:rsidP="003E53DF">
      <w:pPr>
        <w:spacing w:after="0" w:line="240" w:lineRule="auto"/>
        <w:contextualSpacing/>
        <w:jc w:val="center"/>
        <w:rPr>
          <w:rFonts w:ascii="Times New Roman" w:hAnsi="Times New Roman"/>
          <w:b/>
          <w:sz w:val="20"/>
        </w:rPr>
      </w:pPr>
      <w:r w:rsidRPr="00FD0E27">
        <w:rPr>
          <w:rFonts w:ascii="Times New Roman" w:hAnsi="Times New Roman"/>
          <w:b/>
          <w:sz w:val="20"/>
        </w:rPr>
        <w:br w:type="page"/>
      </w:r>
    </w:p>
    <w:p w:rsidR="002D0C7E" w:rsidRDefault="002D0C7E" w:rsidP="00B76A6A">
      <w:pPr>
        <w:spacing w:after="0" w:line="240" w:lineRule="auto"/>
        <w:ind w:firstLine="709"/>
      </w:pPr>
    </w:p>
    <w:tbl>
      <w:tblPr>
        <w:tblW w:w="0" w:type="auto"/>
        <w:tblLook w:val="00A0"/>
      </w:tblPr>
      <w:tblGrid>
        <w:gridCol w:w="4643"/>
        <w:gridCol w:w="4644"/>
      </w:tblGrid>
      <w:tr w:rsidR="002D0C7E" w:rsidRPr="001B500E" w:rsidTr="001B500E">
        <w:tc>
          <w:tcPr>
            <w:tcW w:w="4643" w:type="dxa"/>
          </w:tcPr>
          <w:p w:rsidR="002D0C7E" w:rsidRPr="001B500E" w:rsidRDefault="002D0C7E" w:rsidP="001B500E">
            <w:pPr>
              <w:spacing w:after="0" w:line="240" w:lineRule="auto"/>
              <w:ind w:firstLine="709"/>
              <w:rPr>
                <w:rFonts w:ascii="Times New Roman" w:hAnsi="Times New Roman"/>
              </w:rPr>
            </w:pPr>
          </w:p>
        </w:tc>
        <w:tc>
          <w:tcPr>
            <w:tcW w:w="4644" w:type="dxa"/>
          </w:tcPr>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Приложение 5 к приказу Департамента образования Ивановской области</w:t>
            </w:r>
          </w:p>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от __________№ _________-о</w:t>
            </w:r>
          </w:p>
        </w:tc>
      </w:tr>
    </w:tbl>
    <w:p w:rsidR="002D0C7E" w:rsidRPr="001D0B4B" w:rsidRDefault="002D0C7E" w:rsidP="00B76A6A">
      <w:pPr>
        <w:spacing w:after="0" w:line="240" w:lineRule="auto"/>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И Н С Т Р У К Ц И Я </w:t>
            </w:r>
          </w:p>
          <w:p w:rsidR="002D0C7E" w:rsidRPr="001B500E" w:rsidRDefault="002D0C7E" w:rsidP="001B500E">
            <w:pPr>
              <w:spacing w:after="0" w:line="240" w:lineRule="auto"/>
              <w:contextualSpacing/>
              <w:jc w:val="center"/>
              <w:rPr>
                <w:rFonts w:ascii="Times New Roman" w:hAnsi="Times New Roman"/>
                <w:b/>
                <w:spacing w:val="120"/>
                <w:sz w:val="28"/>
                <w:szCs w:val="28"/>
              </w:rPr>
            </w:pPr>
            <w:r w:rsidRPr="001B500E">
              <w:rPr>
                <w:rFonts w:ascii="Times New Roman" w:hAnsi="Times New Roman"/>
                <w:b/>
                <w:sz w:val="28"/>
                <w:szCs w:val="28"/>
              </w:rPr>
              <w:t xml:space="preserve">для членов комиссии </w:t>
            </w:r>
            <w:r w:rsidRPr="001B500E">
              <w:rPr>
                <w:rFonts w:ascii="Times New Roman" w:hAnsi="Times New Roman"/>
                <w:b/>
                <w:bCs/>
                <w:sz w:val="28"/>
                <w:szCs w:val="28"/>
              </w:rPr>
              <w:t>по проведению итогового сочинения (изложения)</w:t>
            </w:r>
            <w:r w:rsidRPr="001B500E">
              <w:rPr>
                <w:rFonts w:ascii="Times New Roman" w:hAnsi="Times New Roman"/>
                <w:b/>
                <w:bCs/>
                <w:color w:val="FF0000"/>
                <w:sz w:val="28"/>
                <w:szCs w:val="28"/>
              </w:rPr>
              <w:t xml:space="preserve"> </w:t>
            </w:r>
            <w:r w:rsidRPr="001B500E">
              <w:rPr>
                <w:rFonts w:ascii="Times New Roman" w:hAnsi="Times New Roman"/>
                <w:b/>
                <w:sz w:val="28"/>
              </w:rPr>
              <w:t xml:space="preserve">в учебном кабинете </w:t>
            </w:r>
          </w:p>
        </w:tc>
      </w:tr>
    </w:tbl>
    <w:p w:rsidR="002D0C7E" w:rsidRDefault="002D0C7E" w:rsidP="00B76A6A">
      <w:pPr>
        <w:spacing w:after="0" w:line="240" w:lineRule="auto"/>
        <w:contextualSpacing/>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widowControl w:val="0"/>
              <w:tabs>
                <w:tab w:val="left" w:pos="-284"/>
              </w:tabs>
              <w:spacing w:after="0" w:line="240" w:lineRule="auto"/>
              <w:ind w:firstLine="601"/>
              <w:contextualSpacing/>
              <w:jc w:val="both"/>
              <w:rPr>
                <w:rFonts w:ascii="Times New Roman" w:hAnsi="Times New Roman"/>
                <w:b/>
                <w:color w:val="000000"/>
                <w:sz w:val="28"/>
                <w:szCs w:val="28"/>
              </w:rPr>
            </w:pPr>
            <w:r w:rsidRPr="001B500E">
              <w:rPr>
                <w:rFonts w:ascii="Times New Roman" w:hAnsi="Times New Roman"/>
                <w:sz w:val="28"/>
                <w:szCs w:val="28"/>
              </w:rPr>
              <w:t>Члены комиссии по проведению итогового сочинения (изложения) до начала проведении итогового сочинения (изложения) обязаны ознакомиться с:</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32"/>
                <w:szCs w:val="28"/>
              </w:rPr>
            </w:pPr>
            <w:r w:rsidRPr="001B500E">
              <w:rPr>
                <w:rFonts w:ascii="Times New Roman" w:hAnsi="Times New Roman"/>
                <w:sz w:val="28"/>
                <w:szCs w:val="26"/>
              </w:rPr>
              <w:t>нормативными правовыми документами, регламентирующими проведение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методическими материалами Рособрнадзора, рекомендуемыми к использованию при организации и проведении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региональными нормативными правовыми документами, регламентирующими порядок проведения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настоящей инструкцией, определяющей порядок их работы;</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инструкциями по заполнению бланков итогового сочинения (изложения).</w:t>
            </w:r>
          </w:p>
          <w:p w:rsidR="002D0C7E" w:rsidRPr="001B500E" w:rsidRDefault="002D0C7E" w:rsidP="001B500E">
            <w:pPr>
              <w:spacing w:after="0" w:line="240" w:lineRule="auto"/>
              <w:ind w:firstLine="601"/>
              <w:jc w:val="both"/>
              <w:rPr>
                <w:rFonts w:ascii="Times New Roman" w:hAnsi="Times New Roman"/>
                <w:b/>
                <w:color w:val="000000"/>
                <w:sz w:val="28"/>
                <w:szCs w:val="28"/>
              </w:rPr>
            </w:pPr>
            <w:r w:rsidRPr="001B500E">
              <w:rPr>
                <w:rFonts w:ascii="Times New Roman" w:hAnsi="Times New Roman"/>
                <w:b/>
                <w:color w:val="000000"/>
                <w:sz w:val="28"/>
                <w:szCs w:val="28"/>
              </w:rPr>
              <w:t>В день проведения итогового сочинения (изложения) члены комиссии по проведению итогового сочинения (изложения) должны:</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sz w:val="28"/>
                <w:szCs w:val="28"/>
              </w:rPr>
            </w:pPr>
            <w:r w:rsidRPr="001B500E">
              <w:rPr>
                <w:rFonts w:ascii="Times New Roman" w:hAnsi="Times New Roman"/>
                <w:sz w:val="28"/>
                <w:szCs w:val="28"/>
              </w:rPr>
              <w:t>пройти инструктаж у руководителя ОО по порядку и процедуре проведения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0" w:firstLine="601"/>
              <w:jc w:val="both"/>
              <w:rPr>
                <w:rFonts w:ascii="Times New Roman" w:hAnsi="Times New Roman"/>
                <w:color w:val="000000"/>
                <w:sz w:val="28"/>
                <w:szCs w:val="28"/>
              </w:rPr>
            </w:pPr>
            <w:r w:rsidRPr="001B500E">
              <w:rPr>
                <w:rFonts w:ascii="Times New Roman" w:hAnsi="Times New Roman"/>
                <w:sz w:val="28"/>
                <w:szCs w:val="28"/>
              </w:rPr>
              <w:t>получить у руководителя ОО информацию о распределении членов комиссии по проведению итогового сочинения (изложения) по учебным кабинетам</w:t>
            </w:r>
            <w:r w:rsidRPr="001B500E">
              <w:rPr>
                <w:rFonts w:ascii="Times New Roman" w:hAnsi="Times New Roman"/>
                <w:color w:val="000000"/>
                <w:sz w:val="28"/>
                <w:szCs w:val="28"/>
              </w:rPr>
              <w:t>.</w:t>
            </w:r>
          </w:p>
          <w:p w:rsidR="002D0C7E" w:rsidRPr="001B500E" w:rsidRDefault="002D0C7E" w:rsidP="001B500E">
            <w:pPr>
              <w:spacing w:after="0" w:line="240" w:lineRule="auto"/>
              <w:ind w:firstLine="601"/>
              <w:jc w:val="both"/>
              <w:rPr>
                <w:rFonts w:ascii="Times New Roman" w:hAnsi="Times New Roman"/>
                <w:color w:val="000000"/>
                <w:sz w:val="28"/>
                <w:szCs w:val="28"/>
              </w:rPr>
            </w:pPr>
            <w:r w:rsidRPr="001B500E">
              <w:rPr>
                <w:rFonts w:ascii="Times New Roman" w:hAnsi="Times New Roman"/>
                <w:b/>
                <w:color w:val="000000"/>
                <w:sz w:val="28"/>
                <w:szCs w:val="28"/>
              </w:rPr>
              <w:t>Не позднее 9.00</w:t>
            </w:r>
            <w:r w:rsidRPr="001B500E">
              <w:rPr>
                <w:rFonts w:ascii="Times New Roman" w:hAnsi="Times New Roman"/>
                <w:color w:val="000000"/>
                <w:sz w:val="28"/>
                <w:szCs w:val="28"/>
              </w:rPr>
              <w:t xml:space="preserve">: </w:t>
            </w:r>
          </w:p>
          <w:p w:rsidR="002D0C7E" w:rsidRPr="001B500E" w:rsidRDefault="002D0C7E" w:rsidP="001B500E">
            <w:pPr>
              <w:pStyle w:val="ListParagraph"/>
              <w:widowControl w:val="0"/>
              <w:numPr>
                <w:ilvl w:val="0"/>
                <w:numId w:val="3"/>
              </w:numPr>
              <w:tabs>
                <w:tab w:val="left" w:pos="-284"/>
              </w:tabs>
              <w:spacing w:after="0" w:line="240" w:lineRule="auto"/>
              <w:ind w:left="1168" w:hanging="567"/>
              <w:jc w:val="both"/>
              <w:rPr>
                <w:rFonts w:ascii="Times New Roman" w:hAnsi="Times New Roman"/>
                <w:color w:val="000000"/>
                <w:sz w:val="28"/>
                <w:szCs w:val="28"/>
              </w:rPr>
            </w:pPr>
            <w:r w:rsidRPr="001B500E">
              <w:rPr>
                <w:rFonts w:ascii="Times New Roman" w:hAnsi="Times New Roman"/>
                <w:color w:val="000000"/>
                <w:sz w:val="28"/>
                <w:szCs w:val="28"/>
              </w:rPr>
              <w:t>получить у руководителя ОО следующие материалы:</w:t>
            </w:r>
          </w:p>
          <w:p w:rsidR="002D0C7E" w:rsidRPr="001B500E" w:rsidRDefault="002D0C7E" w:rsidP="001B500E">
            <w:pPr>
              <w:pStyle w:val="ListParagraph"/>
              <w:widowControl w:val="0"/>
              <w:numPr>
                <w:ilvl w:val="0"/>
                <w:numId w:val="3"/>
              </w:numPr>
              <w:spacing w:after="0" w:line="240" w:lineRule="auto"/>
              <w:jc w:val="both"/>
              <w:rPr>
                <w:rFonts w:ascii="Times New Roman" w:hAnsi="Times New Roman"/>
                <w:sz w:val="28"/>
                <w:szCs w:val="28"/>
              </w:rPr>
            </w:pPr>
            <w:r w:rsidRPr="001B500E">
              <w:rPr>
                <w:rFonts w:ascii="Times New Roman" w:hAnsi="Times New Roman"/>
                <w:sz w:val="28"/>
                <w:szCs w:val="28"/>
              </w:rPr>
              <w:t xml:space="preserve">инструкцию для членов комиссии по проведению итогового сочинения (изложения) </w:t>
            </w:r>
            <w:r w:rsidRPr="001B500E">
              <w:rPr>
                <w:rFonts w:ascii="Times New Roman" w:hAnsi="Times New Roman"/>
                <w:spacing w:val="-4"/>
                <w:sz w:val="28"/>
                <w:szCs w:val="28"/>
              </w:rPr>
              <w:t>(одна инструкция</w:t>
            </w:r>
            <w:r w:rsidRPr="001B500E">
              <w:rPr>
                <w:rFonts w:ascii="Times New Roman" w:hAnsi="Times New Roman"/>
                <w:sz w:val="28"/>
                <w:szCs w:val="28"/>
              </w:rPr>
              <w:t xml:space="preserve"> на учебный кабинет);</w:t>
            </w:r>
          </w:p>
          <w:p w:rsidR="002D0C7E" w:rsidRPr="001B500E" w:rsidRDefault="002D0C7E" w:rsidP="001B500E">
            <w:pPr>
              <w:pStyle w:val="ListParagraph"/>
              <w:widowControl w:val="0"/>
              <w:numPr>
                <w:ilvl w:val="0"/>
                <w:numId w:val="3"/>
              </w:numPr>
              <w:spacing w:after="0" w:line="240" w:lineRule="auto"/>
              <w:jc w:val="both"/>
              <w:rPr>
                <w:rFonts w:ascii="Times New Roman" w:hAnsi="Times New Roman"/>
                <w:sz w:val="28"/>
                <w:szCs w:val="28"/>
              </w:rPr>
            </w:pPr>
            <w:r w:rsidRPr="001B500E">
              <w:rPr>
                <w:rFonts w:ascii="Times New Roman" w:hAnsi="Times New Roman"/>
                <w:spacing w:val="-4"/>
                <w:sz w:val="28"/>
                <w:szCs w:val="28"/>
              </w:rPr>
              <w:t xml:space="preserve">инструкцию для </w:t>
            </w:r>
            <w:r w:rsidRPr="001B500E">
              <w:rPr>
                <w:rFonts w:ascii="Times New Roman" w:hAnsi="Times New Roman"/>
                <w:sz w:val="28"/>
                <w:szCs w:val="28"/>
              </w:rPr>
              <w:t>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Pr="001B500E">
              <w:rPr>
                <w:rFonts w:ascii="Times New Roman" w:hAnsi="Times New Roman"/>
                <w:spacing w:val="-4"/>
                <w:sz w:val="28"/>
                <w:szCs w:val="28"/>
              </w:rPr>
              <w:t xml:space="preserve"> (одна инструкция</w:t>
            </w:r>
            <w:r w:rsidRPr="001B500E">
              <w:rPr>
                <w:rFonts w:ascii="Times New Roman" w:hAnsi="Times New Roman"/>
                <w:sz w:val="28"/>
                <w:szCs w:val="28"/>
              </w:rPr>
              <w:t xml:space="preserve"> на учебный кабинет);</w:t>
            </w:r>
          </w:p>
          <w:p w:rsidR="002D0C7E" w:rsidRPr="001B500E" w:rsidRDefault="002D0C7E" w:rsidP="001B500E">
            <w:pPr>
              <w:pStyle w:val="ListParagraph"/>
              <w:widowControl w:val="0"/>
              <w:numPr>
                <w:ilvl w:val="0"/>
                <w:numId w:val="3"/>
              </w:numPr>
              <w:tabs>
                <w:tab w:val="left" w:pos="-284"/>
                <w:tab w:val="left" w:pos="1452"/>
              </w:tabs>
              <w:ind w:left="1452" w:hanging="426"/>
              <w:jc w:val="both"/>
              <w:rPr>
                <w:rFonts w:ascii="Times New Roman" w:hAnsi="Times New Roman"/>
                <w:sz w:val="28"/>
                <w:szCs w:val="28"/>
              </w:rPr>
            </w:pPr>
            <w:r w:rsidRPr="001B500E">
              <w:rPr>
                <w:rFonts w:ascii="Times New Roman" w:hAnsi="Times New Roman"/>
                <w:sz w:val="28"/>
                <w:szCs w:val="28"/>
              </w:rPr>
              <w:t>инструкции для участников итогового сочинения к комплекту тем итогового сочинения, выдаваемые в день проведения итогового сочинения (по количеству участников);</w:t>
            </w:r>
          </w:p>
          <w:p w:rsidR="002D0C7E" w:rsidRPr="001B500E" w:rsidRDefault="002D0C7E" w:rsidP="001B500E">
            <w:pPr>
              <w:pStyle w:val="ListParagraph"/>
              <w:widowControl w:val="0"/>
              <w:numPr>
                <w:ilvl w:val="0"/>
                <w:numId w:val="3"/>
              </w:numPr>
              <w:tabs>
                <w:tab w:val="left" w:pos="-284"/>
                <w:tab w:val="left" w:pos="1452"/>
              </w:tabs>
              <w:ind w:left="1452" w:hanging="426"/>
              <w:jc w:val="both"/>
              <w:rPr>
                <w:rFonts w:ascii="Times New Roman" w:hAnsi="Times New Roman"/>
                <w:sz w:val="28"/>
                <w:szCs w:val="28"/>
              </w:rPr>
            </w:pPr>
            <w:r w:rsidRPr="001B500E">
              <w:rPr>
                <w:rFonts w:ascii="Times New Roman" w:hAnsi="Times New Roman"/>
                <w:sz w:val="28"/>
                <w:szCs w:val="28"/>
              </w:rPr>
              <w:t>инструкции для участников итогового изложения к тексту итогового изложения, выдаваемые в день проведения итогового изложения (в случае проведения итогового изложения) (по количеству участников);</w:t>
            </w:r>
          </w:p>
          <w:p w:rsidR="002D0C7E" w:rsidRPr="001B500E" w:rsidRDefault="002D0C7E" w:rsidP="001B500E">
            <w:pPr>
              <w:pStyle w:val="ListParagraph"/>
              <w:widowControl w:val="0"/>
              <w:numPr>
                <w:ilvl w:val="0"/>
                <w:numId w:val="3"/>
              </w:numPr>
              <w:tabs>
                <w:tab w:val="left" w:pos="-284"/>
              </w:tabs>
              <w:spacing w:after="0" w:line="240" w:lineRule="auto"/>
              <w:jc w:val="both"/>
              <w:rPr>
                <w:rFonts w:ascii="Times New Roman" w:hAnsi="Times New Roman"/>
                <w:sz w:val="28"/>
                <w:szCs w:val="28"/>
              </w:rPr>
            </w:pPr>
            <w:r w:rsidRPr="001B500E">
              <w:rPr>
                <w:rFonts w:ascii="Times New Roman" w:hAnsi="Times New Roman"/>
                <w:sz w:val="28"/>
                <w:szCs w:val="28"/>
              </w:rPr>
              <w:t>комплекты бланков итогового сочинения (изложения) (по количеству участников);</w:t>
            </w:r>
          </w:p>
          <w:p w:rsidR="002D0C7E" w:rsidRPr="001B500E" w:rsidRDefault="002D0C7E" w:rsidP="001B500E">
            <w:pPr>
              <w:pStyle w:val="ListParagraph"/>
              <w:widowControl w:val="0"/>
              <w:numPr>
                <w:ilvl w:val="0"/>
                <w:numId w:val="3"/>
              </w:numPr>
              <w:spacing w:after="0" w:line="240" w:lineRule="auto"/>
              <w:jc w:val="both"/>
              <w:rPr>
                <w:rFonts w:ascii="Times New Roman" w:hAnsi="Times New Roman"/>
                <w:sz w:val="28"/>
                <w:szCs w:val="28"/>
              </w:rPr>
            </w:pPr>
            <w:r w:rsidRPr="001B500E">
              <w:rPr>
                <w:rFonts w:ascii="Times New Roman" w:hAnsi="Times New Roman"/>
                <w:sz w:val="28"/>
                <w:szCs w:val="28"/>
              </w:rPr>
              <w:t>листы бумаги для черновиков (2 листа на одного участника итогового сочинения (изложения);</w:t>
            </w:r>
          </w:p>
          <w:p w:rsidR="002D0C7E" w:rsidRPr="001B500E" w:rsidRDefault="002D0C7E" w:rsidP="001B500E">
            <w:pPr>
              <w:pStyle w:val="ListParagraph"/>
              <w:widowControl w:val="0"/>
              <w:numPr>
                <w:ilvl w:val="0"/>
                <w:numId w:val="3"/>
              </w:numPr>
              <w:spacing w:after="0" w:line="240" w:lineRule="auto"/>
              <w:jc w:val="both"/>
              <w:rPr>
                <w:rFonts w:ascii="Times New Roman" w:hAnsi="Times New Roman"/>
                <w:sz w:val="28"/>
                <w:szCs w:val="28"/>
              </w:rPr>
            </w:pPr>
            <w:r w:rsidRPr="001B500E">
              <w:rPr>
                <w:rFonts w:ascii="Times New Roman" w:hAnsi="Times New Roman"/>
                <w:sz w:val="28"/>
                <w:szCs w:val="28"/>
              </w:rPr>
              <w:t>форму ИС-02 «Прикрепление ОО регистрации к ОО проведения (месту проведения)» в случае распределения в учебный кабинет выпускников прошлых лет, а также в случае проведения итогового сочинения (изложения) на дому;</w:t>
            </w:r>
          </w:p>
          <w:p w:rsidR="002D0C7E" w:rsidRPr="001B500E" w:rsidRDefault="002D0C7E" w:rsidP="001B500E">
            <w:pPr>
              <w:pStyle w:val="ListParagraph"/>
              <w:widowControl w:val="0"/>
              <w:numPr>
                <w:ilvl w:val="0"/>
                <w:numId w:val="3"/>
              </w:numPr>
              <w:spacing w:after="0" w:line="240" w:lineRule="auto"/>
              <w:jc w:val="both"/>
              <w:rPr>
                <w:rFonts w:ascii="Times New Roman" w:hAnsi="Times New Roman"/>
                <w:sz w:val="28"/>
                <w:szCs w:val="28"/>
              </w:rPr>
            </w:pPr>
            <w:r w:rsidRPr="001B500E">
              <w:rPr>
                <w:rFonts w:ascii="Times New Roman" w:hAnsi="Times New Roman"/>
                <w:sz w:val="28"/>
                <w:szCs w:val="28"/>
              </w:rPr>
              <w:t>форму ИС-05 «Ведомость проведения итогового сочинения (изложения) в учебном кабинете ОО (места проведения)»;</w:t>
            </w:r>
          </w:p>
          <w:p w:rsidR="002D0C7E" w:rsidRPr="001B500E" w:rsidRDefault="002D0C7E" w:rsidP="001B500E">
            <w:pPr>
              <w:pStyle w:val="ListParagraph"/>
              <w:widowControl w:val="0"/>
              <w:numPr>
                <w:ilvl w:val="0"/>
                <w:numId w:val="3"/>
              </w:numPr>
              <w:spacing w:after="0" w:line="240" w:lineRule="auto"/>
              <w:jc w:val="both"/>
              <w:rPr>
                <w:rFonts w:ascii="Times New Roman" w:hAnsi="Times New Roman"/>
                <w:sz w:val="28"/>
                <w:szCs w:val="28"/>
              </w:rPr>
            </w:pPr>
            <w:r w:rsidRPr="001B500E">
              <w:rPr>
                <w:rFonts w:ascii="Times New Roman" w:hAnsi="Times New Roman"/>
                <w:sz w:val="28"/>
                <w:szCs w:val="28"/>
              </w:rPr>
              <w:t>форму ИС-07 «Ведомость коррекции персональных данных участников итогового сочинения (изложения)»;</w:t>
            </w:r>
          </w:p>
          <w:p w:rsidR="002D0C7E" w:rsidRPr="001B500E" w:rsidRDefault="002D0C7E" w:rsidP="001B500E">
            <w:pPr>
              <w:pStyle w:val="ListParagraph"/>
              <w:widowControl w:val="0"/>
              <w:numPr>
                <w:ilvl w:val="0"/>
                <w:numId w:val="3"/>
              </w:numPr>
              <w:spacing w:after="0" w:line="240" w:lineRule="auto"/>
              <w:jc w:val="both"/>
              <w:rPr>
                <w:rFonts w:ascii="Times New Roman" w:hAnsi="Times New Roman"/>
                <w:sz w:val="28"/>
                <w:szCs w:val="28"/>
              </w:rPr>
            </w:pPr>
            <w:r w:rsidRPr="001B500E">
              <w:rPr>
                <w:rFonts w:ascii="Times New Roman" w:hAnsi="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2D0C7E" w:rsidRPr="001B500E" w:rsidRDefault="002D0C7E" w:rsidP="001B500E">
            <w:pPr>
              <w:pStyle w:val="ListParagraph"/>
              <w:widowControl w:val="0"/>
              <w:numPr>
                <w:ilvl w:val="0"/>
                <w:numId w:val="3"/>
              </w:numPr>
              <w:spacing w:after="0" w:line="240" w:lineRule="auto"/>
              <w:jc w:val="both"/>
              <w:rPr>
                <w:rFonts w:ascii="Times New Roman" w:hAnsi="Times New Roman"/>
                <w:sz w:val="28"/>
                <w:szCs w:val="28"/>
              </w:rPr>
            </w:pPr>
            <w:r w:rsidRPr="001B500E">
              <w:rPr>
                <w:rFonts w:ascii="Times New Roman" w:hAnsi="Times New Roman"/>
                <w:sz w:val="28"/>
                <w:szCs w:val="28"/>
              </w:rPr>
              <w:t>белый конверт с наклеенной формой ИС-12 «Сопроводительный бланк к материалам итогового сочинения (изложения)» для упаковки заполненных участниками бланков регистрации и бланков записи (один конверт на один учебный кабинет).</w:t>
            </w:r>
          </w:p>
          <w:p w:rsidR="002D0C7E" w:rsidRPr="001B500E" w:rsidRDefault="002D0C7E" w:rsidP="001B500E">
            <w:pPr>
              <w:pStyle w:val="ListParagraph"/>
              <w:widowControl w:val="0"/>
              <w:numPr>
                <w:ilvl w:val="0"/>
                <w:numId w:val="3"/>
              </w:numPr>
              <w:tabs>
                <w:tab w:val="left" w:pos="-284"/>
                <w:tab w:val="left" w:pos="1168"/>
              </w:tabs>
              <w:spacing w:after="0" w:line="240" w:lineRule="auto"/>
              <w:ind w:left="34" w:firstLine="567"/>
              <w:jc w:val="both"/>
              <w:rPr>
                <w:rFonts w:ascii="Times New Roman" w:hAnsi="Times New Roman"/>
                <w:color w:val="000000"/>
                <w:sz w:val="28"/>
                <w:szCs w:val="28"/>
              </w:rPr>
            </w:pPr>
            <w:r w:rsidRPr="001B500E">
              <w:rPr>
                <w:rFonts w:ascii="Times New Roman" w:hAnsi="Times New Roman"/>
                <w:color w:val="00000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2D0C7E" w:rsidRPr="001B500E" w:rsidRDefault="002D0C7E" w:rsidP="001B500E">
            <w:pPr>
              <w:pStyle w:val="ListParagraph"/>
              <w:widowControl w:val="0"/>
              <w:numPr>
                <w:ilvl w:val="0"/>
                <w:numId w:val="3"/>
              </w:numPr>
              <w:tabs>
                <w:tab w:val="left" w:pos="-284"/>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проверить место в учебном кабинете, где участник итогового сочинения (изложения) может оставить свои личные вещи (в случае, если место для хранения личных вещей организовано в учебном кабинете, где проводится итоговое сочинение (изложение);</w:t>
            </w:r>
          </w:p>
          <w:p w:rsidR="002D0C7E" w:rsidRPr="001B500E" w:rsidRDefault="002D0C7E" w:rsidP="001B500E">
            <w:pPr>
              <w:pStyle w:val="ListParagraph"/>
              <w:widowControl w:val="0"/>
              <w:numPr>
                <w:ilvl w:val="0"/>
                <w:numId w:val="3"/>
              </w:numPr>
              <w:tabs>
                <w:tab w:val="left" w:pos="-284"/>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p>
          <w:p w:rsidR="002D0C7E" w:rsidRPr="001B500E" w:rsidRDefault="002D0C7E" w:rsidP="001B500E">
            <w:pPr>
              <w:pStyle w:val="ListParagraph"/>
              <w:widowControl w:val="0"/>
              <w:numPr>
                <w:ilvl w:val="0"/>
                <w:numId w:val="3"/>
              </w:numPr>
              <w:tabs>
                <w:tab w:val="left" w:pos="-284"/>
                <w:tab w:val="left" w:pos="1168"/>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подготовить на доске (информационном стенде) необходимую информацию для заполнения бланков регистрации в соответствии с инструкцией для участника итогового сочинения (изложения), зачитываемой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2D0C7E" w:rsidRPr="001B500E" w:rsidRDefault="002D0C7E" w:rsidP="001B500E">
            <w:pPr>
              <w:widowControl w:val="0"/>
              <w:tabs>
                <w:tab w:val="left" w:pos="-284"/>
              </w:tabs>
              <w:spacing w:after="0" w:line="240" w:lineRule="auto"/>
              <w:ind w:firstLine="601"/>
              <w:contextualSpacing/>
              <w:jc w:val="both"/>
              <w:rPr>
                <w:rFonts w:ascii="Times New Roman" w:hAnsi="Times New Roman"/>
                <w:sz w:val="28"/>
                <w:szCs w:val="28"/>
              </w:rPr>
            </w:pPr>
            <w:r w:rsidRPr="001B500E">
              <w:rPr>
                <w:rFonts w:ascii="Times New Roman" w:hAnsi="Times New Roman"/>
                <w:b/>
                <w:sz w:val="28"/>
                <w:szCs w:val="28"/>
              </w:rPr>
              <w:t>С 09.00:</w:t>
            </w:r>
            <w:r w:rsidRPr="001B500E">
              <w:rPr>
                <w:rFonts w:ascii="Times New Roman" w:hAnsi="Times New Roman"/>
                <w:sz w:val="28"/>
                <w:szCs w:val="28"/>
              </w:rPr>
              <w:t xml:space="preserve"> </w:t>
            </w:r>
          </w:p>
          <w:p w:rsidR="002D0C7E" w:rsidRPr="001B500E" w:rsidRDefault="002D0C7E" w:rsidP="001B500E">
            <w:pPr>
              <w:pStyle w:val="ListParagraph"/>
              <w:widowControl w:val="0"/>
              <w:numPr>
                <w:ilvl w:val="0"/>
                <w:numId w:val="3"/>
              </w:numPr>
              <w:tabs>
                <w:tab w:val="left" w:pos="-284"/>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 xml:space="preserve">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w:t>
            </w:r>
            <w:r w:rsidRPr="001B500E">
              <w:rPr>
                <w:rFonts w:ascii="Times New Roman" w:hAnsi="Times New Roman"/>
                <w:color w:val="FF0000"/>
                <w:sz w:val="28"/>
                <w:szCs w:val="28"/>
              </w:rPr>
              <w:t>(по одному человеку за рабочий стол);</w:t>
            </w:r>
          </w:p>
          <w:p w:rsidR="002D0C7E" w:rsidRPr="001B500E" w:rsidRDefault="002D0C7E" w:rsidP="001B500E">
            <w:pPr>
              <w:pStyle w:val="ListParagraph"/>
              <w:widowControl w:val="0"/>
              <w:numPr>
                <w:ilvl w:val="0"/>
                <w:numId w:val="3"/>
              </w:numPr>
              <w:tabs>
                <w:tab w:val="left" w:pos="-284"/>
                <w:tab w:val="left" w:pos="1168"/>
              </w:tabs>
              <w:spacing w:before="120" w:after="0" w:line="240" w:lineRule="auto"/>
              <w:ind w:left="34" w:firstLine="601"/>
              <w:jc w:val="both"/>
              <w:rPr>
                <w:rFonts w:ascii="Times New Roman" w:hAnsi="Times New Roman"/>
                <w:sz w:val="28"/>
                <w:szCs w:val="28"/>
              </w:rPr>
            </w:pPr>
            <w:r w:rsidRPr="001B500E">
              <w:rPr>
                <w:rFonts w:ascii="Times New Roman" w:hAnsi="Times New Roman"/>
                <w:sz w:val="28"/>
                <w:szCs w:val="28"/>
              </w:rPr>
              <w:t>при входе в учебный кабинет участника указать место, где участник итогового сочинения (изложения) может оставить свои личные вещи (в случае, если хранение личных вещей участников организовано в учебном кабинете, где проводится итоговое сочинение (изложение).</w:t>
            </w:r>
          </w:p>
          <w:p w:rsidR="002D0C7E" w:rsidRPr="001B500E" w:rsidRDefault="002D0C7E" w:rsidP="001B500E">
            <w:pPr>
              <w:pStyle w:val="Default"/>
              <w:spacing w:before="120"/>
              <w:ind w:firstLine="601"/>
              <w:jc w:val="both"/>
              <w:rPr>
                <w:b/>
                <w:color w:val="auto"/>
                <w:sz w:val="28"/>
                <w:szCs w:val="28"/>
              </w:rPr>
            </w:pPr>
            <w:r w:rsidRPr="001B500E">
              <w:rPr>
                <w:b/>
                <w:color w:val="auto"/>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2D0C7E" w:rsidRPr="001B500E" w:rsidRDefault="002D0C7E" w:rsidP="001B500E">
            <w:pPr>
              <w:widowControl w:val="0"/>
              <w:tabs>
                <w:tab w:val="left" w:pos="-284"/>
                <w:tab w:val="left" w:pos="1026"/>
              </w:tabs>
              <w:spacing w:after="0" w:line="240" w:lineRule="auto"/>
              <w:ind w:firstLine="567"/>
              <w:contextualSpacing/>
              <w:jc w:val="both"/>
              <w:rPr>
                <w:rFonts w:ascii="Times New Roman" w:hAnsi="Times New Roman"/>
                <w:sz w:val="28"/>
                <w:szCs w:val="28"/>
              </w:rPr>
            </w:pPr>
            <w:r w:rsidRPr="001B500E">
              <w:rPr>
                <w:rFonts w:ascii="Times New Roman" w:hAnsi="Times New Roman"/>
                <w:sz w:val="28"/>
                <w:szCs w:val="28"/>
              </w:rPr>
              <w:t>Во время проведения итогового сочинения (изложения) на рабочем столе участника, помимо бланков итогового сочинения (изложения), листов бумаги для черновиков находятся:</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32"/>
                <w:szCs w:val="28"/>
              </w:rPr>
            </w:pPr>
            <w:r w:rsidRPr="001B500E">
              <w:rPr>
                <w:rFonts w:ascii="Times New Roman" w:hAnsi="Times New Roman"/>
                <w:sz w:val="28"/>
                <w:szCs w:val="26"/>
              </w:rPr>
              <w:t>ручка (гелевая или капиллярная с чернилами черного цвета);</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документ, удостоверяющий личность;</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орфографический словарь для участников итогового сочинения (для участников изложения – орфографический и толковый словари), выдаваемый членами комиссии образовательной организации по проведению итогового сочинения (изложения);</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инструкция для участника итогового сочинения (изложения);</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специальные технические средства (для участников с ОВЗ, детей-инвалидов, инвалидов) (при необходимости);</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лекарства и питание (при необходимости).</w:t>
            </w:r>
          </w:p>
          <w:p w:rsidR="002D0C7E" w:rsidRPr="001B500E" w:rsidRDefault="002D0C7E" w:rsidP="001B500E">
            <w:pPr>
              <w:tabs>
                <w:tab w:val="left" w:pos="-284"/>
              </w:tabs>
              <w:spacing w:before="120" w:after="0" w:line="240" w:lineRule="auto"/>
              <w:ind w:firstLine="601"/>
              <w:contextualSpacing/>
              <w:jc w:val="both"/>
              <w:rPr>
                <w:rFonts w:ascii="Times New Roman" w:hAnsi="Times New Roman"/>
                <w:sz w:val="28"/>
                <w:szCs w:val="28"/>
              </w:rPr>
            </w:pPr>
            <w:r w:rsidRPr="001B500E">
              <w:rPr>
                <w:rFonts w:ascii="Times New Roman" w:hAnsi="Times New Roman"/>
                <w:b/>
                <w:sz w:val="28"/>
                <w:szCs w:val="28"/>
              </w:rPr>
              <w:t>Начиная с 09.45</w:t>
            </w:r>
            <w:r w:rsidRPr="001B500E">
              <w:rPr>
                <w:rFonts w:ascii="Times New Roman" w:hAnsi="Times New Roman"/>
                <w:sz w:val="28"/>
                <w:szCs w:val="28"/>
              </w:rPr>
              <w:t xml:space="preserve"> получить от руководителя ОО темы сочинения (тексты для изложения).</w:t>
            </w:r>
          </w:p>
          <w:p w:rsidR="002D0C7E" w:rsidRPr="001B500E" w:rsidRDefault="002D0C7E" w:rsidP="001B500E">
            <w:pPr>
              <w:tabs>
                <w:tab w:val="left" w:pos="-284"/>
              </w:tabs>
              <w:spacing w:after="0" w:line="240" w:lineRule="auto"/>
              <w:ind w:firstLine="601"/>
              <w:contextualSpacing/>
              <w:jc w:val="both"/>
              <w:rPr>
                <w:rFonts w:ascii="Times New Roman" w:hAnsi="Times New Roman"/>
                <w:sz w:val="28"/>
                <w:szCs w:val="28"/>
              </w:rPr>
            </w:pPr>
            <w:r w:rsidRPr="001B500E">
              <w:rPr>
                <w:rFonts w:ascii="Times New Roman" w:hAnsi="Times New Roman"/>
                <w:sz w:val="28"/>
                <w:szCs w:val="28"/>
              </w:rPr>
              <w:t xml:space="preserve">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w:t>
            </w:r>
          </w:p>
          <w:p w:rsidR="002D0C7E" w:rsidRPr="001B500E" w:rsidRDefault="002D0C7E" w:rsidP="001B500E">
            <w:pPr>
              <w:tabs>
                <w:tab w:val="left" w:pos="-284"/>
              </w:tabs>
              <w:spacing w:after="0" w:line="240" w:lineRule="auto"/>
              <w:ind w:firstLine="601"/>
              <w:contextualSpacing/>
              <w:jc w:val="both"/>
              <w:rPr>
                <w:rFonts w:ascii="Times New Roman" w:hAnsi="Times New Roman"/>
                <w:sz w:val="28"/>
                <w:szCs w:val="28"/>
              </w:rPr>
            </w:pPr>
            <w:r w:rsidRPr="001B500E">
              <w:rPr>
                <w:rFonts w:ascii="Times New Roman" w:hAnsi="Times New Roman"/>
                <w:sz w:val="28"/>
                <w:szCs w:val="28"/>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2D0C7E" w:rsidRPr="001B500E" w:rsidRDefault="002D0C7E" w:rsidP="001B500E">
            <w:pPr>
              <w:widowControl w:val="0"/>
              <w:tabs>
                <w:tab w:val="left" w:pos="-284"/>
              </w:tabs>
              <w:spacing w:after="0" w:line="240" w:lineRule="auto"/>
              <w:ind w:firstLine="601"/>
              <w:contextualSpacing/>
              <w:jc w:val="both"/>
              <w:rPr>
                <w:rFonts w:ascii="Times New Roman" w:hAnsi="Times New Roman"/>
                <w:b/>
                <w:sz w:val="28"/>
                <w:szCs w:val="28"/>
              </w:rPr>
            </w:pPr>
            <w:r w:rsidRPr="001B500E">
              <w:rPr>
                <w:rFonts w:ascii="Times New Roman" w:hAnsi="Times New Roman"/>
                <w:b/>
                <w:sz w:val="28"/>
                <w:szCs w:val="28"/>
              </w:rPr>
              <w:t>До начала итогового сочинения (изложения) член комиссии по проведению итогового сочинения (изложения) должен:</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 xml:space="preserve">провести инструктаж участников итогового сочинения (изложения), который состоит из двух частей. </w:t>
            </w:r>
            <w:r w:rsidRPr="001B500E">
              <w:rPr>
                <w:rFonts w:ascii="Times New Roman" w:hAnsi="Times New Roman"/>
                <w:b/>
                <w:sz w:val="28"/>
                <w:szCs w:val="28"/>
              </w:rPr>
              <w:t xml:space="preserve">Первая часть инструктажа проводится до 10.00 </w:t>
            </w:r>
            <w:r w:rsidRPr="001B500E">
              <w:rPr>
                <w:rFonts w:ascii="Times New Roman" w:hAnsi="Times New Roman"/>
                <w:sz w:val="28"/>
                <w:szCs w:val="28"/>
              </w:rPr>
              <w:t>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выдать участникам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1452" w:hanging="426"/>
              <w:jc w:val="both"/>
              <w:rPr>
                <w:rFonts w:ascii="Times New Roman" w:hAnsi="Times New Roman"/>
                <w:sz w:val="28"/>
                <w:szCs w:val="28"/>
              </w:rPr>
            </w:pPr>
            <w:r w:rsidRPr="001B500E">
              <w:rPr>
                <w:rFonts w:ascii="Times New Roman" w:hAnsi="Times New Roman"/>
                <w:sz w:val="28"/>
                <w:szCs w:val="28"/>
              </w:rPr>
              <w:t>комплект бланков итогового сочинения (изложения), который состоит из бланка регистрации и двустороннего бланка записи;</w:t>
            </w:r>
          </w:p>
          <w:p w:rsidR="002D0C7E" w:rsidRPr="001B500E" w:rsidRDefault="002D0C7E" w:rsidP="001B500E">
            <w:pPr>
              <w:pStyle w:val="ListParagraph"/>
              <w:widowControl w:val="0"/>
              <w:numPr>
                <w:ilvl w:val="0"/>
                <w:numId w:val="3"/>
              </w:numPr>
              <w:tabs>
                <w:tab w:val="left" w:pos="1168"/>
              </w:tabs>
              <w:spacing w:after="0" w:line="240" w:lineRule="auto"/>
              <w:ind w:left="1452" w:hanging="426"/>
              <w:jc w:val="both"/>
              <w:rPr>
                <w:rFonts w:ascii="Times New Roman" w:hAnsi="Times New Roman"/>
                <w:sz w:val="28"/>
                <w:szCs w:val="28"/>
              </w:rPr>
            </w:pPr>
            <w:r w:rsidRPr="001B500E">
              <w:rPr>
                <w:rFonts w:ascii="Times New Roman" w:hAnsi="Times New Roman"/>
                <w:sz w:val="28"/>
                <w:szCs w:val="28"/>
              </w:rPr>
              <w:t>орфографические словари (орфографические и толковые словари для участников итогового изложения);</w:t>
            </w:r>
          </w:p>
          <w:p w:rsidR="002D0C7E" w:rsidRPr="001B500E" w:rsidRDefault="002D0C7E" w:rsidP="001B500E">
            <w:pPr>
              <w:pStyle w:val="ListParagraph"/>
              <w:widowControl w:val="0"/>
              <w:numPr>
                <w:ilvl w:val="0"/>
                <w:numId w:val="3"/>
              </w:numPr>
              <w:tabs>
                <w:tab w:val="left" w:pos="1168"/>
              </w:tabs>
              <w:spacing w:after="0" w:line="240" w:lineRule="auto"/>
              <w:ind w:left="1452" w:hanging="426"/>
              <w:jc w:val="both"/>
              <w:rPr>
                <w:rFonts w:ascii="Times New Roman" w:hAnsi="Times New Roman"/>
                <w:sz w:val="28"/>
                <w:szCs w:val="28"/>
              </w:rPr>
            </w:pPr>
            <w:r w:rsidRPr="001B500E">
              <w:rPr>
                <w:rFonts w:ascii="Times New Roman" w:hAnsi="Times New Roman"/>
                <w:sz w:val="28"/>
                <w:szCs w:val="28"/>
              </w:rPr>
              <w:t>листы бумаги для черновиков;</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провести вторую часть инструктажа, которая начинается не ранее 10.00;</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ознакомить участников итогового сочинения с темами итогового сочинения (участников изложения –</w:t>
            </w:r>
            <w:r w:rsidRPr="001B500E">
              <w:rPr>
                <w:rFonts w:ascii="Times New Roman" w:hAnsi="Times New Roman"/>
                <w:color w:val="0070C0"/>
                <w:sz w:val="28"/>
                <w:szCs w:val="28"/>
              </w:rPr>
              <w:t xml:space="preserve"> </w:t>
            </w:r>
            <w:r w:rsidRPr="001B500E">
              <w:rPr>
                <w:rFonts w:ascii="Times New Roman" w:hAnsi="Times New Roman"/>
                <w:sz w:val="28"/>
                <w:szCs w:val="28"/>
              </w:rPr>
              <w:t>с названием текста изложения)</w:t>
            </w:r>
            <w:r w:rsidRPr="001B500E">
              <w:rPr>
                <w:sz w:val="26"/>
                <w:szCs w:val="26"/>
              </w:rPr>
              <w:t xml:space="preserve"> </w:t>
            </w:r>
            <w:r w:rsidRPr="001B500E">
              <w:rPr>
                <w:rFonts w:ascii="Times New Roman" w:hAnsi="Times New Roman"/>
                <w:sz w:val="28"/>
                <w:szCs w:val="26"/>
              </w:rPr>
              <w:t>(содержательное комментирование тем итогового сочинения и текстов для итогового изложения запрещено)</w:t>
            </w:r>
            <w:r w:rsidRPr="001B500E">
              <w:rPr>
                <w:rFonts w:ascii="Times New Roman" w:hAnsi="Times New Roman"/>
                <w:sz w:val="28"/>
                <w:szCs w:val="28"/>
              </w:rPr>
              <w:t>;</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2D0C7E" w:rsidRPr="001B500E" w:rsidRDefault="002D0C7E" w:rsidP="001B500E">
            <w:pPr>
              <w:widowControl w:val="0"/>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u w:val="single"/>
              </w:rPr>
              <w:t>Примечание.</w:t>
            </w:r>
            <w:r w:rsidRPr="001B500E">
              <w:rPr>
                <w:rFonts w:ascii="Times New Roman" w:hAnsi="Times New Roman"/>
                <w:sz w:val="28"/>
                <w:szCs w:val="28"/>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2D0C7E" w:rsidRPr="001B500E" w:rsidRDefault="002D0C7E" w:rsidP="001B500E">
            <w:pPr>
              <w:widowControl w:val="0"/>
              <w:tabs>
                <w:tab w:val="left" w:pos="1026"/>
              </w:tabs>
              <w:spacing w:after="0" w:line="240" w:lineRule="auto"/>
              <w:ind w:left="34" w:firstLine="567"/>
              <w:jc w:val="both"/>
              <w:rPr>
                <w:rFonts w:ascii="Times New Roman" w:hAnsi="Times New Roman"/>
                <w:sz w:val="28"/>
                <w:szCs w:val="28"/>
                <w:u w:val="single"/>
              </w:rPr>
            </w:pPr>
            <w:r w:rsidRPr="001B500E">
              <w:rPr>
                <w:rFonts w:ascii="Times New Roman" w:hAnsi="Times New Roman"/>
                <w:sz w:val="28"/>
                <w:szCs w:val="28"/>
                <w:u w:val="single"/>
              </w:rPr>
              <w:t>Примечание.</w:t>
            </w:r>
            <w:r w:rsidRPr="001B500E">
              <w:rPr>
                <w:rFonts w:ascii="Times New Roman" w:hAnsi="Times New Roman"/>
                <w:sz w:val="28"/>
                <w:szCs w:val="2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ИС-07 «Ведомость коррекции персональных данных участников итогового сочинения (изложения)».</w:t>
            </w:r>
          </w:p>
          <w:p w:rsidR="002D0C7E" w:rsidRPr="001B500E" w:rsidRDefault="002D0C7E" w:rsidP="001B500E">
            <w:pPr>
              <w:pStyle w:val="ListParagraph"/>
              <w:widowControl w:val="0"/>
              <w:numPr>
                <w:ilvl w:val="0"/>
                <w:numId w:val="3"/>
              </w:numPr>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rPr>
              <w:t>объявить начало, продолжительность и время окончания выполнения итогового сочинения (изложения) и зафиксировать их на доске (информационном стенде).</w:t>
            </w:r>
          </w:p>
          <w:p w:rsidR="002D0C7E" w:rsidRPr="001B500E" w:rsidRDefault="002D0C7E" w:rsidP="001B500E">
            <w:pPr>
              <w:widowControl w:val="0"/>
              <w:tabs>
                <w:tab w:val="left" w:pos="1026"/>
              </w:tabs>
              <w:spacing w:after="0" w:line="240" w:lineRule="auto"/>
              <w:ind w:left="34" w:firstLine="567"/>
              <w:jc w:val="both"/>
              <w:rPr>
                <w:rFonts w:ascii="Times New Roman" w:hAnsi="Times New Roman"/>
                <w:sz w:val="28"/>
                <w:szCs w:val="28"/>
              </w:rPr>
            </w:pPr>
            <w:r w:rsidRPr="001B500E">
              <w:rPr>
                <w:rFonts w:ascii="Times New Roman" w:hAnsi="Times New Roman"/>
                <w:sz w:val="28"/>
                <w:szCs w:val="28"/>
                <w:u w:val="single"/>
              </w:rPr>
              <w:t>Примечание.</w:t>
            </w:r>
            <w:r w:rsidRPr="001B500E">
              <w:rPr>
                <w:rFonts w:ascii="Times New Roman" w:hAnsi="Times New Roman"/>
                <w:sz w:val="28"/>
                <w:szCs w:val="28"/>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2D0C7E" w:rsidRPr="001B500E" w:rsidRDefault="002D0C7E" w:rsidP="001B500E">
            <w:pPr>
              <w:keepNext/>
              <w:tabs>
                <w:tab w:val="left" w:pos="-284"/>
              </w:tabs>
              <w:spacing w:after="0" w:line="240" w:lineRule="auto"/>
              <w:ind w:firstLine="709"/>
              <w:contextualSpacing/>
              <w:jc w:val="both"/>
              <w:rPr>
                <w:rFonts w:ascii="Times New Roman" w:hAnsi="Times New Roman"/>
                <w:b/>
                <w:sz w:val="28"/>
                <w:szCs w:val="28"/>
              </w:rPr>
            </w:pPr>
          </w:p>
          <w:p w:rsidR="002D0C7E" w:rsidRPr="001B500E" w:rsidRDefault="002D0C7E" w:rsidP="001B500E">
            <w:pPr>
              <w:keepNext/>
              <w:tabs>
                <w:tab w:val="left" w:pos="-284"/>
              </w:tabs>
              <w:spacing w:after="0" w:line="240" w:lineRule="auto"/>
              <w:ind w:firstLine="601"/>
              <w:contextualSpacing/>
              <w:jc w:val="both"/>
              <w:rPr>
                <w:rFonts w:ascii="Times New Roman" w:hAnsi="Times New Roman"/>
                <w:b/>
                <w:sz w:val="28"/>
                <w:szCs w:val="28"/>
              </w:rPr>
            </w:pPr>
            <w:r w:rsidRPr="001B500E">
              <w:rPr>
                <w:rFonts w:ascii="Times New Roman" w:hAnsi="Times New Roman"/>
                <w:b/>
                <w:sz w:val="28"/>
                <w:szCs w:val="28"/>
              </w:rPr>
              <w:t>Проведение итогового изложения</w:t>
            </w:r>
          </w:p>
          <w:p w:rsidR="002D0C7E" w:rsidRPr="001B500E" w:rsidRDefault="002D0C7E" w:rsidP="001B500E">
            <w:pPr>
              <w:widowControl w:val="0"/>
              <w:tabs>
                <w:tab w:val="left" w:pos="-284"/>
              </w:tabs>
              <w:spacing w:after="0" w:line="240" w:lineRule="auto"/>
              <w:ind w:firstLine="601"/>
              <w:contextualSpacing/>
              <w:jc w:val="both"/>
              <w:rPr>
                <w:rFonts w:ascii="Times New Roman" w:hAnsi="Times New Roman"/>
                <w:sz w:val="28"/>
                <w:szCs w:val="28"/>
              </w:rPr>
            </w:pPr>
            <w:r w:rsidRPr="001B500E">
              <w:rPr>
                <w:rFonts w:ascii="Times New Roman" w:hAnsi="Times New Roman"/>
                <w:sz w:val="28"/>
                <w:szCs w:val="28"/>
              </w:rPr>
              <w:t>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2D0C7E" w:rsidRPr="001B500E" w:rsidRDefault="002D0C7E" w:rsidP="001B500E">
            <w:pPr>
              <w:autoSpaceDE w:val="0"/>
              <w:autoSpaceDN w:val="0"/>
              <w:adjustRightInd w:val="0"/>
              <w:spacing w:after="0" w:line="240" w:lineRule="auto"/>
              <w:ind w:firstLine="601"/>
              <w:jc w:val="both"/>
              <w:rPr>
                <w:rFonts w:ascii="Times New Roman" w:hAnsi="Times New Roman"/>
                <w:sz w:val="28"/>
                <w:szCs w:val="28"/>
              </w:rPr>
            </w:pPr>
            <w:r w:rsidRPr="001B500E">
              <w:rPr>
                <w:rFonts w:ascii="Times New Roman" w:hAnsi="Times New Roman"/>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2D0C7E" w:rsidRPr="001B500E" w:rsidRDefault="002D0C7E" w:rsidP="001B500E">
            <w:pPr>
              <w:autoSpaceDE w:val="0"/>
              <w:autoSpaceDN w:val="0"/>
              <w:adjustRightInd w:val="0"/>
              <w:spacing w:after="0" w:line="240" w:lineRule="auto"/>
              <w:ind w:firstLine="601"/>
              <w:jc w:val="both"/>
              <w:rPr>
                <w:rFonts w:ascii="Times New Roman" w:hAnsi="Times New Roman"/>
                <w:sz w:val="28"/>
                <w:szCs w:val="28"/>
              </w:rPr>
            </w:pPr>
            <w:r w:rsidRPr="001B500E">
              <w:rPr>
                <w:rFonts w:ascii="Times New Roman" w:hAnsi="Times New Roman"/>
                <w:sz w:val="28"/>
                <w:szCs w:val="28"/>
              </w:rPr>
              <w:t xml:space="preserve">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2D0C7E" w:rsidRPr="001B500E" w:rsidRDefault="002D0C7E" w:rsidP="001B500E">
            <w:pPr>
              <w:widowControl w:val="0"/>
              <w:spacing w:after="0" w:line="240" w:lineRule="auto"/>
              <w:ind w:firstLine="601"/>
              <w:jc w:val="both"/>
              <w:rPr>
                <w:rFonts w:ascii="Times New Roman" w:hAnsi="Times New Roman"/>
                <w:b/>
                <w:sz w:val="28"/>
                <w:szCs w:val="28"/>
              </w:rPr>
            </w:pPr>
            <w:r w:rsidRPr="001B500E">
              <w:rPr>
                <w:rFonts w:ascii="Times New Roman" w:hAnsi="Times New Roman"/>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D0C7E" w:rsidRPr="001B500E" w:rsidRDefault="002D0C7E" w:rsidP="001B500E">
            <w:pPr>
              <w:pStyle w:val="Default"/>
              <w:ind w:firstLine="601"/>
              <w:jc w:val="both"/>
              <w:rPr>
                <w:color w:val="auto"/>
                <w:sz w:val="28"/>
                <w:szCs w:val="28"/>
              </w:rPr>
            </w:pPr>
            <w:r w:rsidRPr="001B500E">
              <w:rPr>
                <w:color w:val="auto"/>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2D0C7E" w:rsidRPr="001B500E" w:rsidRDefault="002D0C7E" w:rsidP="001B500E">
            <w:pPr>
              <w:pStyle w:val="ListParagraph"/>
              <w:widowControl w:val="0"/>
              <w:tabs>
                <w:tab w:val="left" w:pos="1168"/>
              </w:tabs>
              <w:spacing w:after="0" w:line="240" w:lineRule="auto"/>
              <w:ind w:left="0" w:firstLine="601"/>
              <w:jc w:val="both"/>
              <w:rPr>
                <w:rFonts w:ascii="Times New Roman" w:hAnsi="Times New Roman"/>
                <w:sz w:val="28"/>
                <w:szCs w:val="28"/>
              </w:rPr>
            </w:pPr>
            <w:r w:rsidRPr="001B500E">
              <w:rPr>
                <w:rFonts w:ascii="Times New Roman" w:hAnsi="Times New Roman"/>
                <w:sz w:val="28"/>
                <w:szCs w:val="28"/>
              </w:rPr>
              <w:t>При выходе участника итогового сочинения (изложения) из учебного кабинета члены комиссии в учебном кабинете проверяют комплектность оставленных им на рабочем столе комплекта бланков итогового сочинения, листов бумаги для черновиков, инструкций, тем сочинения (в случае, если темы сочинения распечатаны на каждого участника), орфографического словаря для участников итогового сочинения (орфографического и толкового словарей для участников итогового изложения).</w:t>
            </w:r>
          </w:p>
          <w:p w:rsidR="002D0C7E" w:rsidRPr="001B500E" w:rsidRDefault="002D0C7E" w:rsidP="001B500E">
            <w:pPr>
              <w:pStyle w:val="Default"/>
              <w:ind w:firstLine="743"/>
              <w:jc w:val="both"/>
              <w:rPr>
                <w:color w:val="auto"/>
                <w:sz w:val="28"/>
                <w:szCs w:val="28"/>
              </w:rPr>
            </w:pPr>
          </w:p>
          <w:p w:rsidR="002D0C7E" w:rsidRPr="001B500E" w:rsidRDefault="002D0C7E" w:rsidP="001B500E">
            <w:pPr>
              <w:pStyle w:val="Default"/>
              <w:ind w:firstLine="601"/>
              <w:jc w:val="both"/>
              <w:rPr>
                <w:b/>
                <w:color w:val="auto"/>
                <w:sz w:val="28"/>
                <w:szCs w:val="28"/>
              </w:rPr>
            </w:pPr>
            <w:r w:rsidRPr="001B500E">
              <w:rPr>
                <w:b/>
                <w:color w:val="auto"/>
                <w:sz w:val="28"/>
                <w:szCs w:val="28"/>
              </w:rPr>
              <w:t>Выдача дополнительных бланков и листов бумаги для черновиков</w:t>
            </w:r>
          </w:p>
          <w:p w:rsidR="002D0C7E" w:rsidRPr="001B500E" w:rsidRDefault="002D0C7E" w:rsidP="001B500E">
            <w:pPr>
              <w:pStyle w:val="Default"/>
              <w:ind w:firstLine="601"/>
              <w:jc w:val="both"/>
              <w:rPr>
                <w:color w:val="auto"/>
                <w:sz w:val="28"/>
                <w:szCs w:val="28"/>
              </w:rPr>
            </w:pPr>
            <w:r w:rsidRPr="001B500E">
              <w:rPr>
                <w:color w:val="auto"/>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(дополнительный бланк записи). </w:t>
            </w:r>
          </w:p>
          <w:p w:rsidR="002D0C7E" w:rsidRPr="001B500E" w:rsidRDefault="002D0C7E" w:rsidP="001B500E">
            <w:pPr>
              <w:widowControl w:val="0"/>
              <w:spacing w:after="0" w:line="240" w:lineRule="auto"/>
              <w:ind w:firstLine="708"/>
              <w:jc w:val="both"/>
              <w:rPr>
                <w:rFonts w:ascii="Times New Roman" w:hAnsi="Times New Roman"/>
                <w:color w:val="000000"/>
                <w:sz w:val="28"/>
                <w:szCs w:val="28"/>
              </w:rPr>
            </w:pPr>
            <w:r w:rsidRPr="001B500E">
              <w:rPr>
                <w:rFonts w:ascii="Times New Roman" w:hAnsi="Times New Roman"/>
                <w:sz w:val="28"/>
                <w:szCs w:val="28"/>
              </w:rPr>
              <w:t xml:space="preserve">Член комиссии </w:t>
            </w:r>
            <w:r w:rsidRPr="001B500E">
              <w:rPr>
                <w:rFonts w:ascii="Times New Roman" w:hAnsi="Times New Roman"/>
                <w:sz w:val="28"/>
                <w:szCs w:val="26"/>
                <w:lang w:eastAsia="ru-RU"/>
              </w:rPr>
              <w:t xml:space="preserve">по проведению итогового сочинения (изложения) </w:t>
            </w:r>
            <w:r w:rsidRPr="001B500E">
              <w:rPr>
                <w:rFonts w:ascii="Times New Roman" w:hAnsi="Times New Roman"/>
                <w:sz w:val="28"/>
                <w:szCs w:val="26"/>
                <w:u w:val="single"/>
                <w:lang w:eastAsia="ru-RU"/>
              </w:rPr>
              <w:t>печатными символами</w:t>
            </w:r>
            <w:r w:rsidRPr="001B500E">
              <w:rPr>
                <w:rFonts w:ascii="Times New Roman" w:hAnsi="Times New Roman"/>
                <w:sz w:val="28"/>
                <w:szCs w:val="26"/>
                <w:lang w:eastAsia="ru-RU"/>
              </w:rPr>
              <w:t xml:space="preserve"> </w:t>
            </w:r>
            <w:r w:rsidRPr="001B500E">
              <w:rPr>
                <w:rFonts w:ascii="Times New Roman" w:hAnsi="Times New Roman"/>
                <w:sz w:val="28"/>
                <w:szCs w:val="28"/>
              </w:rPr>
              <w:t xml:space="preserve">заполняет значения регистрационных полей дополнительного бланка записи, </w:t>
            </w:r>
            <w:r w:rsidRPr="001B500E">
              <w:rPr>
                <w:rFonts w:ascii="Times New Roman" w:hAnsi="Times New Roman"/>
                <w:color w:val="000000"/>
                <w:sz w:val="28"/>
                <w:szCs w:val="28"/>
              </w:rPr>
              <w:t>продублировав информацию с бланка регистрации:</w:t>
            </w:r>
          </w:p>
          <w:p w:rsidR="002D0C7E" w:rsidRPr="001B500E" w:rsidRDefault="002D0C7E" w:rsidP="001B500E">
            <w:pPr>
              <w:pStyle w:val="ListParagraph"/>
              <w:widowControl w:val="0"/>
              <w:numPr>
                <w:ilvl w:val="0"/>
                <w:numId w:val="17"/>
              </w:numPr>
              <w:spacing w:after="0" w:line="240" w:lineRule="auto"/>
              <w:ind w:left="993" w:hanging="284"/>
              <w:jc w:val="both"/>
              <w:rPr>
                <w:rFonts w:ascii="Times New Roman" w:hAnsi="Times New Roman"/>
                <w:color w:val="000000"/>
                <w:sz w:val="28"/>
                <w:szCs w:val="28"/>
              </w:rPr>
            </w:pPr>
            <w:r w:rsidRPr="001B500E">
              <w:rPr>
                <w:rFonts w:ascii="Times New Roman" w:hAnsi="Times New Roman"/>
                <w:color w:val="000000"/>
                <w:sz w:val="28"/>
                <w:szCs w:val="28"/>
              </w:rPr>
              <w:t>«Код региона»;</w:t>
            </w:r>
          </w:p>
          <w:p w:rsidR="002D0C7E" w:rsidRPr="001B500E" w:rsidRDefault="002D0C7E" w:rsidP="001B500E">
            <w:pPr>
              <w:pStyle w:val="ListParagraph"/>
              <w:widowControl w:val="0"/>
              <w:numPr>
                <w:ilvl w:val="0"/>
                <w:numId w:val="17"/>
              </w:numPr>
              <w:spacing w:after="0" w:line="240" w:lineRule="auto"/>
              <w:ind w:left="993" w:hanging="284"/>
              <w:jc w:val="both"/>
              <w:rPr>
                <w:rFonts w:ascii="Times New Roman" w:hAnsi="Times New Roman"/>
                <w:color w:val="000000"/>
                <w:sz w:val="28"/>
                <w:szCs w:val="28"/>
              </w:rPr>
            </w:pPr>
            <w:r w:rsidRPr="001B500E">
              <w:rPr>
                <w:rFonts w:ascii="Times New Roman" w:hAnsi="Times New Roman"/>
                <w:color w:val="000000"/>
                <w:sz w:val="28"/>
                <w:szCs w:val="28"/>
              </w:rPr>
              <w:t>«Код вида работы» (20 или 21);</w:t>
            </w:r>
          </w:p>
          <w:p w:rsidR="002D0C7E" w:rsidRPr="001B500E" w:rsidRDefault="002D0C7E" w:rsidP="001B500E">
            <w:pPr>
              <w:pStyle w:val="ListParagraph"/>
              <w:widowControl w:val="0"/>
              <w:numPr>
                <w:ilvl w:val="0"/>
                <w:numId w:val="17"/>
              </w:numPr>
              <w:spacing w:after="0" w:line="240" w:lineRule="auto"/>
              <w:ind w:left="993" w:hanging="284"/>
              <w:jc w:val="both"/>
              <w:rPr>
                <w:rFonts w:ascii="Times New Roman" w:hAnsi="Times New Roman"/>
                <w:color w:val="000000"/>
                <w:sz w:val="28"/>
                <w:szCs w:val="28"/>
              </w:rPr>
            </w:pPr>
            <w:r w:rsidRPr="001B500E">
              <w:rPr>
                <w:rFonts w:ascii="Times New Roman" w:hAnsi="Times New Roman"/>
                <w:color w:val="000000"/>
                <w:sz w:val="28"/>
                <w:szCs w:val="28"/>
              </w:rPr>
              <w:t>«Наименование вида работы» (сочинение или изложение);</w:t>
            </w:r>
          </w:p>
          <w:p w:rsidR="002D0C7E" w:rsidRPr="001B500E" w:rsidRDefault="002D0C7E" w:rsidP="001B500E">
            <w:pPr>
              <w:pStyle w:val="ListParagraph"/>
              <w:widowControl w:val="0"/>
              <w:numPr>
                <w:ilvl w:val="0"/>
                <w:numId w:val="17"/>
              </w:numPr>
              <w:spacing w:after="0" w:line="240" w:lineRule="auto"/>
              <w:ind w:left="993" w:hanging="284"/>
              <w:jc w:val="both"/>
              <w:rPr>
                <w:rFonts w:ascii="Times New Roman" w:hAnsi="Times New Roman"/>
                <w:color w:val="000000"/>
                <w:sz w:val="28"/>
                <w:szCs w:val="28"/>
              </w:rPr>
            </w:pPr>
            <w:r w:rsidRPr="001B500E">
              <w:rPr>
                <w:rFonts w:ascii="Times New Roman" w:hAnsi="Times New Roman"/>
                <w:sz w:val="28"/>
                <w:szCs w:val="28"/>
              </w:rPr>
              <w:t>«</w:t>
            </w:r>
            <w:r w:rsidRPr="001B500E">
              <w:rPr>
                <w:rFonts w:ascii="Times New Roman" w:hAnsi="Times New Roman"/>
                <w:color w:val="000000"/>
                <w:sz w:val="28"/>
                <w:szCs w:val="28"/>
              </w:rPr>
              <w:t>Лист №».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w:t>
            </w:r>
          </w:p>
          <w:p w:rsidR="002D0C7E" w:rsidRPr="001B500E" w:rsidRDefault="002D0C7E" w:rsidP="001B500E">
            <w:pPr>
              <w:pStyle w:val="ListParagraph"/>
              <w:widowControl w:val="0"/>
              <w:numPr>
                <w:ilvl w:val="0"/>
                <w:numId w:val="17"/>
              </w:numPr>
              <w:spacing w:after="0" w:line="240" w:lineRule="auto"/>
              <w:ind w:left="993" w:hanging="284"/>
              <w:jc w:val="both"/>
              <w:rPr>
                <w:rFonts w:ascii="Times New Roman" w:hAnsi="Times New Roman"/>
                <w:color w:val="000000"/>
                <w:sz w:val="28"/>
                <w:szCs w:val="28"/>
              </w:rPr>
            </w:pPr>
            <w:r w:rsidRPr="001B500E">
              <w:rPr>
                <w:rFonts w:ascii="Times New Roman" w:hAnsi="Times New Roman"/>
                <w:color w:val="000000"/>
                <w:sz w:val="28"/>
                <w:szCs w:val="28"/>
              </w:rPr>
              <w:t>«Номер темы»;</w:t>
            </w:r>
          </w:p>
          <w:p w:rsidR="002D0C7E" w:rsidRPr="001B500E" w:rsidRDefault="002D0C7E" w:rsidP="001B500E">
            <w:pPr>
              <w:pStyle w:val="ListParagraph"/>
              <w:widowControl w:val="0"/>
              <w:numPr>
                <w:ilvl w:val="0"/>
                <w:numId w:val="17"/>
              </w:numPr>
              <w:spacing w:after="0" w:line="240" w:lineRule="auto"/>
              <w:ind w:left="993" w:hanging="284"/>
              <w:jc w:val="both"/>
              <w:rPr>
                <w:rFonts w:ascii="Times New Roman" w:hAnsi="Times New Roman"/>
                <w:color w:val="000000"/>
                <w:sz w:val="28"/>
                <w:szCs w:val="28"/>
              </w:rPr>
            </w:pPr>
            <w:r w:rsidRPr="001B500E">
              <w:rPr>
                <w:rFonts w:ascii="Times New Roman" w:hAnsi="Times New Roman"/>
                <w:color w:val="000000"/>
                <w:sz w:val="28"/>
                <w:szCs w:val="28"/>
              </w:rPr>
              <w:t>«Код работы».</w:t>
            </w:r>
          </w:p>
          <w:p w:rsidR="002D0C7E" w:rsidRPr="001B500E" w:rsidRDefault="002D0C7E" w:rsidP="001B500E">
            <w:pPr>
              <w:widowControl w:val="0"/>
              <w:spacing w:after="0" w:line="240" w:lineRule="auto"/>
              <w:ind w:firstLine="708"/>
              <w:jc w:val="both"/>
              <w:rPr>
                <w:rFonts w:ascii="Times New Roman" w:hAnsi="Times New Roman"/>
                <w:sz w:val="28"/>
                <w:szCs w:val="28"/>
              </w:rPr>
            </w:pPr>
            <w:r w:rsidRPr="001B500E">
              <w:rPr>
                <w:rFonts w:ascii="Times New Roman" w:hAnsi="Times New Roman"/>
                <w:sz w:val="28"/>
                <w:szCs w:val="28"/>
              </w:rPr>
              <w:t xml:space="preserve">Участник итогового сочинения (изложения) </w:t>
            </w:r>
            <w:r w:rsidRPr="001B500E">
              <w:rPr>
                <w:rFonts w:ascii="Times New Roman" w:hAnsi="Times New Roman"/>
                <w:sz w:val="28"/>
                <w:szCs w:val="28"/>
                <w:u w:val="single"/>
              </w:rPr>
              <w:t>прописью</w:t>
            </w:r>
            <w:r w:rsidRPr="001B500E">
              <w:rPr>
                <w:rFonts w:ascii="Times New Roman" w:hAnsi="Times New Roman"/>
                <w:sz w:val="28"/>
                <w:szCs w:val="28"/>
              </w:rPr>
              <w:t xml:space="preserve"> заполняет поле «ФИО участника».</w:t>
            </w:r>
          </w:p>
          <w:p w:rsidR="002D0C7E" w:rsidRPr="001B500E" w:rsidRDefault="002D0C7E" w:rsidP="001B500E">
            <w:pPr>
              <w:pStyle w:val="Default"/>
              <w:ind w:firstLine="601"/>
              <w:jc w:val="both"/>
              <w:rPr>
                <w:color w:val="auto"/>
                <w:sz w:val="28"/>
                <w:szCs w:val="28"/>
              </w:rPr>
            </w:pPr>
            <w:r w:rsidRPr="001B500E">
              <w:rPr>
                <w:color w:val="auto"/>
                <w:sz w:val="28"/>
                <w:szCs w:val="28"/>
              </w:rPr>
              <w:t>По мере необходимости участникам итогового сочинения (изложения) выдаются листы бумаги для черновиков.</w:t>
            </w:r>
          </w:p>
          <w:p w:rsidR="002D0C7E" w:rsidRPr="001B500E" w:rsidRDefault="002D0C7E" w:rsidP="001B500E">
            <w:pPr>
              <w:pStyle w:val="41"/>
              <w:numPr>
                <w:ilvl w:val="0"/>
                <w:numId w:val="0"/>
              </w:numPr>
              <w:spacing w:before="0" w:after="0"/>
              <w:ind w:firstLine="601"/>
              <w:jc w:val="both"/>
              <w:rPr>
                <w:b w:val="0"/>
                <w:szCs w:val="28"/>
              </w:rPr>
            </w:pPr>
          </w:p>
          <w:p w:rsidR="002D0C7E" w:rsidRPr="001B500E" w:rsidRDefault="002D0C7E" w:rsidP="001B500E">
            <w:pPr>
              <w:pStyle w:val="41"/>
              <w:keepNext/>
              <w:numPr>
                <w:ilvl w:val="0"/>
                <w:numId w:val="0"/>
              </w:numPr>
              <w:spacing w:before="0" w:after="0"/>
              <w:ind w:firstLine="601"/>
              <w:jc w:val="both"/>
              <w:rPr>
                <w:szCs w:val="28"/>
              </w:rPr>
            </w:pPr>
            <w:r w:rsidRPr="001B500E">
              <w:rPr>
                <w:szCs w:val="28"/>
              </w:rPr>
              <w:t>Досрочное завершение</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r w:rsidRPr="001B500E">
              <w:rPr>
                <w:szCs w:val="28"/>
              </w:rPr>
              <w:t xml:space="preserve"> </w:t>
            </w:r>
            <w:r w:rsidRPr="001B500E">
              <w:rPr>
                <w:b w:val="0"/>
                <w:szCs w:val="28"/>
              </w:rPr>
              <w:t>(рис.1).</w:t>
            </w:r>
          </w:p>
          <w:p w:rsidR="002D0C7E" w:rsidRPr="001B500E" w:rsidRDefault="002D0C7E" w:rsidP="001B500E">
            <w:pPr>
              <w:pStyle w:val="41"/>
              <w:numPr>
                <w:ilvl w:val="0"/>
                <w:numId w:val="0"/>
              </w:numPr>
              <w:spacing w:before="0" w:after="0"/>
              <w:jc w:val="both"/>
              <w:rPr>
                <w:b w:val="0"/>
                <w:color w:val="FF0000"/>
                <w:szCs w:val="28"/>
              </w:rPr>
            </w:pPr>
            <w:r w:rsidRPr="001B500E">
              <w:rPr>
                <w:b w:val="0"/>
                <w:noProof/>
                <w:color w:val="FF000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style="width:438.75pt;height:116.25pt;visibility:visible">
                  <v:imagedata r:id="rId7" o:title=""/>
                </v:shape>
              </w:pict>
            </w:r>
          </w:p>
          <w:p w:rsidR="002D0C7E" w:rsidRPr="001B500E" w:rsidRDefault="002D0C7E" w:rsidP="001B500E">
            <w:pPr>
              <w:widowControl w:val="0"/>
              <w:tabs>
                <w:tab w:val="left" w:pos="733"/>
                <w:tab w:val="left" w:pos="1310"/>
              </w:tabs>
              <w:spacing w:after="0" w:line="240" w:lineRule="auto"/>
              <w:jc w:val="center"/>
              <w:rPr>
                <w:rFonts w:ascii="Times New Roman" w:hAnsi="Times New Roman"/>
                <w:i/>
                <w:sz w:val="24"/>
                <w:szCs w:val="24"/>
                <w:lang w:eastAsia="ru-RU"/>
              </w:rPr>
            </w:pPr>
            <w:r w:rsidRPr="001B500E">
              <w:rPr>
                <w:rFonts w:ascii="Times New Roman" w:hAnsi="Times New Roman"/>
                <w:i/>
                <w:sz w:val="24"/>
                <w:szCs w:val="24"/>
                <w:lang w:eastAsia="ru-RU"/>
              </w:rPr>
              <w:t>Рис.1. Заполнение полей нижней части бланка регистрации в случае досрочного завершения написания по уважительным причинам</w:t>
            </w:r>
          </w:p>
          <w:p w:rsidR="002D0C7E" w:rsidRPr="001B500E" w:rsidRDefault="002D0C7E" w:rsidP="001B500E">
            <w:pPr>
              <w:pStyle w:val="41"/>
              <w:numPr>
                <w:ilvl w:val="0"/>
                <w:numId w:val="0"/>
              </w:numPr>
              <w:spacing w:before="120" w:after="0"/>
              <w:ind w:firstLine="601"/>
              <w:jc w:val="both"/>
              <w:rPr>
                <w:b w:val="0"/>
                <w:szCs w:val="28"/>
              </w:rPr>
            </w:pPr>
            <w:r w:rsidRPr="001B500E">
              <w:rPr>
                <w:b w:val="0"/>
                <w:szCs w:val="28"/>
              </w:rPr>
              <w:t>Использованные бланки участника, не завершившего написание итогового сочинения (изложения), упаковываются вместе с бланками остальных участников итогового сочинения (изложения) в белый конверт с наклеенной формой ИС-12 «Сопроводительный бланк к материалам итогового сочинения (изложения)». Информацию об участниках, не завершивших написание итогового сочинения (изложения), внести в форму ИС-12.</w:t>
            </w:r>
          </w:p>
          <w:p w:rsidR="002D0C7E" w:rsidRPr="001B500E" w:rsidRDefault="002D0C7E" w:rsidP="001B500E">
            <w:pPr>
              <w:pStyle w:val="Default"/>
              <w:ind w:firstLine="601"/>
              <w:jc w:val="both"/>
              <w:rPr>
                <w:color w:val="auto"/>
                <w:sz w:val="28"/>
                <w:szCs w:val="28"/>
              </w:rPr>
            </w:pPr>
          </w:p>
          <w:p w:rsidR="002D0C7E" w:rsidRPr="001B500E" w:rsidRDefault="002D0C7E" w:rsidP="001B500E">
            <w:pPr>
              <w:pStyle w:val="Default"/>
              <w:ind w:firstLine="601"/>
              <w:jc w:val="both"/>
              <w:rPr>
                <w:b/>
                <w:color w:val="auto"/>
                <w:sz w:val="28"/>
                <w:szCs w:val="28"/>
              </w:rPr>
            </w:pPr>
            <w:r w:rsidRPr="001B500E">
              <w:rPr>
                <w:b/>
                <w:color w:val="auto"/>
                <w:sz w:val="28"/>
                <w:szCs w:val="28"/>
              </w:rPr>
              <w:t>Удаление участника</w:t>
            </w:r>
          </w:p>
          <w:p w:rsidR="002D0C7E" w:rsidRPr="001B500E" w:rsidRDefault="002D0C7E" w:rsidP="001B500E">
            <w:pPr>
              <w:pStyle w:val="Default"/>
              <w:ind w:firstLine="601"/>
              <w:jc w:val="both"/>
              <w:rPr>
                <w:sz w:val="28"/>
                <w:szCs w:val="28"/>
              </w:rPr>
            </w:pPr>
            <w:r w:rsidRPr="001B500E">
              <w:rPr>
                <w:color w:val="auto"/>
                <w:sz w:val="28"/>
                <w:szCs w:val="28"/>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r w:rsidRPr="001B500E">
              <w:rPr>
                <w:sz w:val="28"/>
                <w:szCs w:val="28"/>
              </w:rPr>
              <w:t>(рис.2).</w:t>
            </w:r>
          </w:p>
          <w:p w:rsidR="002D0C7E" w:rsidRPr="001B500E" w:rsidRDefault="002D0C7E" w:rsidP="001B500E">
            <w:pPr>
              <w:pStyle w:val="41"/>
              <w:numPr>
                <w:ilvl w:val="0"/>
                <w:numId w:val="0"/>
              </w:numPr>
              <w:spacing w:before="0" w:after="0"/>
              <w:jc w:val="both"/>
              <w:rPr>
                <w:b w:val="0"/>
                <w:color w:val="FF0000"/>
                <w:szCs w:val="28"/>
              </w:rPr>
            </w:pPr>
            <w:r w:rsidRPr="001B500E">
              <w:rPr>
                <w:b w:val="0"/>
                <w:noProof/>
                <w:color w:val="FF0000"/>
                <w:szCs w:val="28"/>
              </w:rPr>
              <w:pict>
                <v:shape id="Рисунок 11" o:spid="_x0000_i1026" type="#_x0000_t75" style="width:438.75pt;height:116.25pt;visibility:visible">
                  <v:imagedata r:id="rId8" o:title=""/>
                </v:shape>
              </w:pict>
            </w:r>
          </w:p>
          <w:p w:rsidR="002D0C7E" w:rsidRPr="001B500E" w:rsidRDefault="002D0C7E" w:rsidP="001B500E">
            <w:pPr>
              <w:widowControl w:val="0"/>
              <w:spacing w:after="0" w:line="240" w:lineRule="auto"/>
              <w:ind w:firstLine="72"/>
              <w:jc w:val="center"/>
              <w:rPr>
                <w:rFonts w:ascii="Times New Roman" w:hAnsi="Times New Roman"/>
                <w:i/>
                <w:sz w:val="24"/>
                <w:szCs w:val="24"/>
                <w:lang w:eastAsia="ru-RU"/>
              </w:rPr>
            </w:pPr>
            <w:r w:rsidRPr="001B500E">
              <w:rPr>
                <w:rFonts w:ascii="Times New Roman" w:hAnsi="Times New Roman"/>
                <w:i/>
                <w:sz w:val="24"/>
                <w:szCs w:val="24"/>
                <w:lang w:eastAsia="ru-RU"/>
              </w:rPr>
              <w:t>Рис. 2. Заполнение полей нижней части бланка регистрации в случае удаления участника</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Использованные бланки удаленного участника упаковываются вместе с бланками остальных участников итогового сочинения (изложения) в белый конверт с наклеенной формой ИС-12 «Сопроводительный бланк к материалам итогового сочинения (изложения)». Информацию об участниках, удаленных с итогового сочинения (изложения), внести в форму ИС-12.</w:t>
            </w:r>
          </w:p>
          <w:p w:rsidR="002D0C7E" w:rsidRPr="001B500E" w:rsidRDefault="002D0C7E" w:rsidP="001B500E">
            <w:pPr>
              <w:pStyle w:val="Default"/>
              <w:ind w:firstLine="601"/>
              <w:jc w:val="both"/>
              <w:rPr>
                <w:color w:val="auto"/>
                <w:sz w:val="28"/>
                <w:szCs w:val="28"/>
              </w:rPr>
            </w:pPr>
          </w:p>
          <w:p w:rsidR="002D0C7E" w:rsidRPr="001B500E" w:rsidRDefault="002D0C7E" w:rsidP="001B500E">
            <w:pPr>
              <w:widowControl w:val="0"/>
              <w:spacing w:after="0" w:line="240" w:lineRule="auto"/>
              <w:ind w:firstLine="601"/>
              <w:jc w:val="both"/>
              <w:rPr>
                <w:rFonts w:ascii="Times New Roman" w:hAnsi="Times New Roman"/>
                <w:b/>
                <w:sz w:val="28"/>
                <w:szCs w:val="28"/>
              </w:rPr>
            </w:pPr>
            <w:r w:rsidRPr="001B500E">
              <w:rPr>
                <w:rFonts w:ascii="Times New Roman" w:hAnsi="Times New Roman"/>
                <w:b/>
                <w:sz w:val="28"/>
                <w:szCs w:val="28"/>
              </w:rPr>
              <w:t>Сдача итогового сочинения (изложения) в устной форме</w:t>
            </w:r>
          </w:p>
          <w:p w:rsidR="002D0C7E" w:rsidRPr="001B500E" w:rsidRDefault="002D0C7E" w:rsidP="001B500E">
            <w:pPr>
              <w:widowControl w:val="0"/>
              <w:tabs>
                <w:tab w:val="left" w:pos="-284"/>
              </w:tabs>
              <w:spacing w:after="0" w:line="240" w:lineRule="auto"/>
              <w:ind w:firstLine="601"/>
              <w:contextualSpacing/>
              <w:jc w:val="both"/>
              <w:rPr>
                <w:rFonts w:ascii="Times New Roman" w:hAnsi="Times New Roman"/>
                <w:sz w:val="28"/>
                <w:szCs w:val="28"/>
              </w:rPr>
            </w:pPr>
            <w:r w:rsidRPr="001B500E">
              <w:rPr>
                <w:rFonts w:ascii="Times New Roman" w:hAnsi="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 (рис.3).</w:t>
            </w:r>
          </w:p>
          <w:p w:rsidR="002D0C7E" w:rsidRPr="001B500E" w:rsidRDefault="002D0C7E" w:rsidP="001B500E">
            <w:pPr>
              <w:widowControl w:val="0"/>
              <w:tabs>
                <w:tab w:val="left" w:pos="-284"/>
              </w:tabs>
              <w:spacing w:after="0" w:line="240" w:lineRule="auto"/>
              <w:ind w:firstLine="34"/>
              <w:contextualSpacing/>
              <w:jc w:val="both"/>
              <w:rPr>
                <w:rFonts w:ascii="Times New Roman" w:hAnsi="Times New Roman"/>
                <w:sz w:val="28"/>
                <w:szCs w:val="28"/>
              </w:rPr>
            </w:pPr>
            <w:r w:rsidRPr="001B500E">
              <w:rPr>
                <w:rFonts w:ascii="Times New Roman" w:hAnsi="Times New Roman"/>
                <w:noProof/>
                <w:sz w:val="28"/>
                <w:szCs w:val="28"/>
                <w:lang w:eastAsia="ru-RU"/>
              </w:rPr>
              <w:pict>
                <v:shape id="Рисунок 12" o:spid="_x0000_i1027" type="#_x0000_t75" style="width:438.75pt;height:116.25pt;visibility:visible">
                  <v:imagedata r:id="rId9" o:title=""/>
                </v:shape>
              </w:pict>
            </w:r>
          </w:p>
          <w:p w:rsidR="002D0C7E" w:rsidRPr="001B500E" w:rsidRDefault="002D0C7E" w:rsidP="001B500E">
            <w:pPr>
              <w:widowControl w:val="0"/>
              <w:spacing w:after="120" w:line="240" w:lineRule="auto"/>
              <w:jc w:val="center"/>
              <w:rPr>
                <w:rFonts w:ascii="Times New Roman" w:hAnsi="Times New Roman"/>
                <w:i/>
                <w:color w:val="000000"/>
                <w:sz w:val="24"/>
                <w:szCs w:val="24"/>
                <w:lang w:eastAsia="ru-RU"/>
              </w:rPr>
            </w:pPr>
            <w:r w:rsidRPr="001B500E">
              <w:rPr>
                <w:rFonts w:ascii="Times New Roman" w:hAnsi="Times New Roman"/>
                <w:i/>
                <w:sz w:val="24"/>
                <w:szCs w:val="24"/>
                <w:lang w:eastAsia="ru-RU"/>
              </w:rPr>
              <w:t xml:space="preserve">Рис. 3. Заполнение полей нижней части бланка регистрации </w:t>
            </w:r>
            <w:r w:rsidRPr="001B500E">
              <w:rPr>
                <w:rFonts w:ascii="Times New Roman" w:hAnsi="Times New Roman"/>
                <w:i/>
                <w:color w:val="000000"/>
                <w:sz w:val="24"/>
                <w:szCs w:val="24"/>
                <w:lang w:eastAsia="ru-RU"/>
              </w:rPr>
              <w:t>(проведение итогового сочинения (изложения) в устной форме)</w:t>
            </w:r>
          </w:p>
          <w:p w:rsidR="002D0C7E" w:rsidRPr="001B500E" w:rsidRDefault="002D0C7E" w:rsidP="001B500E">
            <w:pPr>
              <w:widowControl w:val="0"/>
              <w:tabs>
                <w:tab w:val="left" w:pos="-284"/>
              </w:tabs>
              <w:spacing w:after="0" w:line="240" w:lineRule="auto"/>
              <w:ind w:firstLine="601"/>
              <w:contextualSpacing/>
              <w:jc w:val="both"/>
              <w:rPr>
                <w:rFonts w:ascii="Times New Roman" w:hAnsi="Times New Roman"/>
                <w:sz w:val="28"/>
                <w:szCs w:val="28"/>
              </w:rPr>
            </w:pPr>
            <w:r w:rsidRPr="001B500E">
              <w:rPr>
                <w:rFonts w:ascii="Times New Roman" w:hAnsi="Times New Roman"/>
                <w:sz w:val="28"/>
                <w:szCs w:val="28"/>
              </w:rPr>
              <w:t>Информацию об участниках, сдававших итоговое сочинение (изложение) в устной форме, внести в форму ИС-12.</w:t>
            </w:r>
          </w:p>
          <w:p w:rsidR="002D0C7E" w:rsidRPr="001B500E" w:rsidRDefault="002D0C7E" w:rsidP="001B500E">
            <w:pPr>
              <w:widowControl w:val="0"/>
              <w:tabs>
                <w:tab w:val="left" w:pos="-284"/>
              </w:tabs>
              <w:spacing w:after="0" w:line="240" w:lineRule="auto"/>
              <w:ind w:firstLine="601"/>
              <w:contextualSpacing/>
              <w:jc w:val="both"/>
              <w:rPr>
                <w:rFonts w:ascii="Times New Roman" w:hAnsi="Times New Roman"/>
                <w:sz w:val="36"/>
                <w:szCs w:val="28"/>
              </w:rPr>
            </w:pPr>
          </w:p>
          <w:p w:rsidR="002D0C7E" w:rsidRPr="001B500E" w:rsidRDefault="002D0C7E" w:rsidP="001B500E">
            <w:pPr>
              <w:widowControl w:val="0"/>
              <w:spacing w:after="0" w:line="240" w:lineRule="auto"/>
              <w:ind w:firstLine="601"/>
              <w:jc w:val="both"/>
              <w:rPr>
                <w:rFonts w:ascii="Times New Roman" w:hAnsi="Times New Roman"/>
                <w:b/>
                <w:sz w:val="28"/>
                <w:szCs w:val="28"/>
              </w:rPr>
            </w:pPr>
            <w:r w:rsidRPr="001B500E">
              <w:rPr>
                <w:rFonts w:ascii="Times New Roman" w:hAnsi="Times New Roman"/>
                <w:b/>
                <w:sz w:val="28"/>
                <w:szCs w:val="28"/>
              </w:rPr>
              <w:t>Завершение проведения итогового сочинения (изложения)</w:t>
            </w:r>
          </w:p>
          <w:p w:rsidR="002D0C7E" w:rsidRPr="001B500E" w:rsidRDefault="002D0C7E" w:rsidP="001B500E">
            <w:pPr>
              <w:pStyle w:val="41"/>
              <w:numPr>
                <w:ilvl w:val="0"/>
                <w:numId w:val="0"/>
              </w:numPr>
              <w:spacing w:before="0" w:after="0"/>
              <w:ind w:firstLine="601"/>
              <w:jc w:val="both"/>
              <w:rPr>
                <w:b w:val="0"/>
                <w:szCs w:val="28"/>
              </w:rPr>
            </w:pPr>
            <w:r w:rsidRPr="001B500E">
              <w:rPr>
                <w:szCs w:val="28"/>
              </w:rPr>
              <w:t>За 30 минут и за 5 минут до</w:t>
            </w:r>
            <w:r w:rsidRPr="001B500E">
              <w:rPr>
                <w:b w:val="0"/>
                <w:szCs w:val="28"/>
              </w:rPr>
              <w:t xml:space="preserve"> окончания итогового сочинения (изложения) члены комиссии по проведению итогового сочинения (изложения) сообщают участникам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2D0C7E" w:rsidRPr="001B500E" w:rsidRDefault="002D0C7E" w:rsidP="001B500E">
            <w:pPr>
              <w:pStyle w:val="41"/>
              <w:numPr>
                <w:ilvl w:val="0"/>
                <w:numId w:val="0"/>
              </w:numPr>
              <w:tabs>
                <w:tab w:val="left" w:pos="1026"/>
              </w:tabs>
              <w:spacing w:before="0" w:after="0"/>
              <w:ind w:firstLine="601"/>
              <w:jc w:val="both"/>
              <w:rPr>
                <w:b w:val="0"/>
                <w:szCs w:val="28"/>
              </w:rPr>
            </w:pPr>
            <w:r w:rsidRPr="001B500E">
              <w:rPr>
                <w:szCs w:val="28"/>
              </w:rPr>
              <w:t>По истечении установленного времени завершения</w:t>
            </w:r>
            <w:r w:rsidRPr="001B500E">
              <w:rPr>
                <w:b w:val="0"/>
                <w:szCs w:val="28"/>
              </w:rPr>
              <w:t xml:space="preserve"> итогового сочинения (изложения) члены комиссии по проведению итогового сочинения (изложения):</w:t>
            </w:r>
          </w:p>
          <w:p w:rsidR="002D0C7E" w:rsidRPr="001B500E" w:rsidRDefault="002D0C7E" w:rsidP="001B500E">
            <w:pPr>
              <w:pStyle w:val="41"/>
              <w:numPr>
                <w:ilvl w:val="0"/>
                <w:numId w:val="3"/>
              </w:numPr>
              <w:tabs>
                <w:tab w:val="left" w:pos="1026"/>
                <w:tab w:val="left" w:pos="1168"/>
              </w:tabs>
              <w:spacing w:before="0" w:after="0"/>
              <w:ind w:left="34" w:firstLine="601"/>
              <w:jc w:val="both"/>
              <w:rPr>
                <w:b w:val="0"/>
                <w:szCs w:val="28"/>
              </w:rPr>
            </w:pPr>
            <w:r w:rsidRPr="001B500E">
              <w:rPr>
                <w:b w:val="0"/>
                <w:szCs w:val="28"/>
              </w:rPr>
              <w:t xml:space="preserve">объявляют об окончании выполнения итогового сочинения (изложения); </w:t>
            </w:r>
          </w:p>
          <w:p w:rsidR="002D0C7E" w:rsidRPr="001B500E" w:rsidRDefault="002D0C7E" w:rsidP="001B500E">
            <w:pPr>
              <w:pStyle w:val="41"/>
              <w:numPr>
                <w:ilvl w:val="0"/>
                <w:numId w:val="3"/>
              </w:numPr>
              <w:tabs>
                <w:tab w:val="left" w:pos="1026"/>
                <w:tab w:val="left" w:pos="1168"/>
              </w:tabs>
              <w:spacing w:before="0" w:after="0"/>
              <w:ind w:left="34" w:firstLine="601"/>
              <w:jc w:val="both"/>
              <w:rPr>
                <w:b w:val="0"/>
                <w:szCs w:val="28"/>
              </w:rPr>
            </w:pPr>
            <w:r w:rsidRPr="001B500E">
              <w:rPr>
                <w:b w:val="0"/>
                <w:szCs w:val="28"/>
              </w:rPr>
              <w:t xml:space="preserve">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2D0C7E" w:rsidRPr="001B500E" w:rsidRDefault="002D0C7E" w:rsidP="001B500E">
            <w:pPr>
              <w:pStyle w:val="41"/>
              <w:numPr>
                <w:ilvl w:val="0"/>
                <w:numId w:val="3"/>
              </w:numPr>
              <w:tabs>
                <w:tab w:val="left" w:pos="1026"/>
                <w:tab w:val="left" w:pos="1168"/>
              </w:tabs>
              <w:spacing w:before="0" w:after="0"/>
              <w:ind w:left="34" w:firstLine="601"/>
              <w:jc w:val="both"/>
              <w:rPr>
                <w:b w:val="0"/>
                <w:szCs w:val="28"/>
              </w:rPr>
            </w:pPr>
            <w:r w:rsidRPr="001B500E">
              <w:rPr>
                <w:b w:val="0"/>
                <w:szCs w:val="28"/>
              </w:rPr>
              <w:t xml:space="preserve">проверяют комплектность бланков каждого участника итогового сочинения (изложения), корректность заполнения регистрационный полей, в том числе проверяют корректность вписанного кода работы в дополнительном бланке записи (в случае если дополнительные бланки записи были выданы участнику); </w:t>
            </w:r>
          </w:p>
          <w:p w:rsidR="002D0C7E" w:rsidRPr="001B500E" w:rsidRDefault="002D0C7E" w:rsidP="001B500E">
            <w:pPr>
              <w:pStyle w:val="41"/>
              <w:numPr>
                <w:ilvl w:val="0"/>
                <w:numId w:val="3"/>
              </w:numPr>
              <w:tabs>
                <w:tab w:val="left" w:pos="1026"/>
                <w:tab w:val="left" w:pos="1168"/>
              </w:tabs>
              <w:spacing w:before="0" w:after="0"/>
              <w:ind w:left="34" w:firstLine="601"/>
              <w:jc w:val="both"/>
              <w:rPr>
                <w:b w:val="0"/>
                <w:szCs w:val="28"/>
                <w:lang w:eastAsia="en-US"/>
              </w:rPr>
            </w:pPr>
            <w:r w:rsidRPr="001B500E">
              <w:rPr>
                <w:b w:val="0"/>
                <w:szCs w:val="28"/>
              </w:rPr>
              <w:t xml:space="preserve">ставят «Z» </w:t>
            </w:r>
            <w:r w:rsidRPr="001B500E">
              <w:rPr>
                <w:b w:val="0"/>
                <w:szCs w:val="28"/>
                <w:lang w:eastAsia="en-US"/>
              </w:rPr>
              <w:t>в области бланка записи (или дополнительного бланка записи), оставшейся незаполненной.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w:t>
            </w:r>
            <w:r w:rsidRPr="001B500E">
              <w:rPr>
                <w:b w:val="0"/>
                <w:szCs w:val="28"/>
              </w:rPr>
              <w:t>изложения</w:t>
            </w:r>
            <w:r w:rsidRPr="001B500E">
              <w:rPr>
                <w:b w:val="0"/>
                <w:szCs w:val="28"/>
                <w:lang w:eastAsia="en-US"/>
              </w:rPr>
              <w:t>) и более не будет возвращаться к оформлению своего итогового сочинения (изложения) на соответствующих бланках (продолжению оформления).</w:t>
            </w:r>
          </w:p>
          <w:p w:rsidR="002D0C7E" w:rsidRPr="001B500E" w:rsidRDefault="002D0C7E" w:rsidP="001B500E">
            <w:pPr>
              <w:pStyle w:val="41"/>
              <w:numPr>
                <w:ilvl w:val="0"/>
                <w:numId w:val="0"/>
              </w:numPr>
              <w:tabs>
                <w:tab w:val="left" w:pos="1026"/>
              </w:tabs>
              <w:spacing w:before="0" w:after="0"/>
              <w:ind w:firstLine="601"/>
              <w:jc w:val="both"/>
              <w:rPr>
                <w:b w:val="0"/>
                <w:szCs w:val="28"/>
              </w:rPr>
            </w:pPr>
            <w:r w:rsidRPr="001B500E">
              <w:rPr>
                <w:b w:val="0"/>
                <w:szCs w:val="28"/>
                <w:lang w:eastAsia="en-US"/>
              </w:rPr>
              <w:t>Если участник на первой стороне бланка записи оставил незаполненную область и продолжил написание сочинения (изложения) на оборотной стороне бланка записи, то на первой стороне бланка записи символ «</w:t>
            </w:r>
            <w:r w:rsidRPr="001B500E">
              <w:rPr>
                <w:b w:val="0"/>
                <w:szCs w:val="28"/>
                <w:lang w:val="en-US" w:eastAsia="en-US"/>
              </w:rPr>
              <w:t>Z</w:t>
            </w:r>
            <w:r w:rsidRPr="001B500E">
              <w:rPr>
                <w:b w:val="0"/>
                <w:szCs w:val="28"/>
                <w:lang w:eastAsia="en-US"/>
              </w:rPr>
              <w:t>» не ставится, поскольку текст сочинения (изложения) продолжен на оборотной стороне.</w:t>
            </w:r>
            <w:r>
              <w:t xml:space="preserve"> </w:t>
            </w:r>
            <w:r w:rsidRPr="001B500E">
              <w:rPr>
                <w:b w:val="0"/>
                <w:szCs w:val="28"/>
                <w:lang w:eastAsia="en-US"/>
              </w:rPr>
              <w:t>Указанный знак проставляется на последнем листе соответствующего бланка записи.</w:t>
            </w:r>
          </w:p>
          <w:p w:rsidR="002D0C7E" w:rsidRPr="001B500E" w:rsidRDefault="002D0C7E" w:rsidP="001B500E">
            <w:pPr>
              <w:pStyle w:val="41"/>
              <w:numPr>
                <w:ilvl w:val="0"/>
                <w:numId w:val="3"/>
              </w:numPr>
              <w:tabs>
                <w:tab w:val="left" w:pos="1026"/>
                <w:tab w:val="left" w:pos="1168"/>
              </w:tabs>
              <w:spacing w:before="0" w:after="0"/>
              <w:ind w:left="34" w:firstLine="601"/>
              <w:jc w:val="both"/>
              <w:rPr>
                <w:b w:val="0"/>
                <w:szCs w:val="28"/>
              </w:rPr>
            </w:pPr>
            <w:r w:rsidRPr="001B500E">
              <w:rPr>
                <w:b w:val="0"/>
                <w:szCs w:val="28"/>
              </w:rPr>
              <w:t>заполняют поле «Количество бланков записи» в бланках регистрации участников итогового сочинения (изложения).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D0C7E" w:rsidRPr="001B500E" w:rsidRDefault="002D0C7E" w:rsidP="001B500E">
            <w:pPr>
              <w:pStyle w:val="41"/>
              <w:numPr>
                <w:ilvl w:val="0"/>
                <w:numId w:val="3"/>
              </w:numPr>
              <w:tabs>
                <w:tab w:val="left" w:pos="1026"/>
                <w:tab w:val="left" w:pos="1168"/>
              </w:tabs>
              <w:spacing w:before="0" w:after="0"/>
              <w:ind w:left="34" w:firstLine="601"/>
              <w:jc w:val="both"/>
              <w:rPr>
                <w:b w:val="0"/>
                <w:szCs w:val="28"/>
              </w:rPr>
            </w:pPr>
            <w:r w:rsidRPr="001B500E">
              <w:rPr>
                <w:b w:val="0"/>
                <w:szCs w:val="28"/>
              </w:rPr>
              <w:t>заполняют форму ИС-05 «Ведомость проведения итогового сочинения (изложения) в учебном кабинете ОО (месте проведения)», участник проверяет данные, внесенные в ведомость, подтверждая их личной подписью;</w:t>
            </w:r>
          </w:p>
          <w:p w:rsidR="002D0C7E" w:rsidRPr="001B500E" w:rsidRDefault="002D0C7E" w:rsidP="001B500E">
            <w:pPr>
              <w:pStyle w:val="41"/>
              <w:numPr>
                <w:ilvl w:val="0"/>
                <w:numId w:val="3"/>
              </w:numPr>
              <w:tabs>
                <w:tab w:val="left" w:pos="1026"/>
                <w:tab w:val="left" w:pos="1168"/>
              </w:tabs>
              <w:spacing w:before="0" w:after="0"/>
              <w:ind w:left="34" w:firstLine="601"/>
              <w:jc w:val="both"/>
              <w:rPr>
                <w:b w:val="0"/>
                <w:szCs w:val="28"/>
              </w:rPr>
            </w:pPr>
            <w:r w:rsidRPr="001B500E">
              <w:rPr>
                <w:b w:val="0"/>
                <w:szCs w:val="28"/>
              </w:rPr>
              <w:t>собирают для упаковки бланки участников строго по порядку: бланк регистрации, бланк записи, дополнительные бланки записи (при наличии);</w:t>
            </w:r>
          </w:p>
          <w:p w:rsidR="002D0C7E" w:rsidRPr="001B500E" w:rsidRDefault="002D0C7E" w:rsidP="001B500E">
            <w:pPr>
              <w:pStyle w:val="41"/>
              <w:numPr>
                <w:ilvl w:val="0"/>
                <w:numId w:val="3"/>
              </w:numPr>
              <w:tabs>
                <w:tab w:val="left" w:pos="1026"/>
                <w:tab w:val="left" w:pos="1168"/>
              </w:tabs>
              <w:spacing w:before="0" w:after="0"/>
              <w:ind w:left="34" w:firstLine="601"/>
              <w:jc w:val="both"/>
              <w:rPr>
                <w:b w:val="0"/>
                <w:szCs w:val="28"/>
              </w:rPr>
            </w:pPr>
            <w:r w:rsidRPr="001B500E">
              <w:rPr>
                <w:b w:val="0"/>
                <w:szCs w:val="28"/>
              </w:rPr>
              <w:t>считают и упаковывают собранные бланки участников в белый конверт с наклеенной формой ИС-12 «Сопроводительный бланк к материалам итогового сочинения (изложения)»;</w:t>
            </w:r>
          </w:p>
          <w:p w:rsidR="002D0C7E" w:rsidRPr="001B500E" w:rsidRDefault="002D0C7E" w:rsidP="001B500E">
            <w:pPr>
              <w:pStyle w:val="41"/>
              <w:numPr>
                <w:ilvl w:val="0"/>
                <w:numId w:val="3"/>
              </w:numPr>
              <w:tabs>
                <w:tab w:val="left" w:pos="1168"/>
              </w:tabs>
              <w:spacing w:before="0" w:after="0"/>
              <w:ind w:left="34" w:firstLine="709"/>
              <w:jc w:val="both"/>
              <w:rPr>
                <w:b w:val="0"/>
                <w:szCs w:val="28"/>
              </w:rPr>
            </w:pPr>
            <w:r w:rsidRPr="001B500E">
              <w:rPr>
                <w:b w:val="0"/>
                <w:szCs w:val="28"/>
              </w:rPr>
              <w:t>заполняют поля формы ИС-12:</w:t>
            </w:r>
          </w:p>
          <w:p w:rsidR="002D0C7E" w:rsidRPr="001B500E" w:rsidRDefault="002D0C7E" w:rsidP="001B500E">
            <w:pPr>
              <w:pStyle w:val="41"/>
              <w:numPr>
                <w:ilvl w:val="0"/>
                <w:numId w:val="3"/>
              </w:numPr>
              <w:spacing w:before="0" w:after="0"/>
              <w:ind w:left="1735" w:hanging="666"/>
              <w:jc w:val="both"/>
              <w:rPr>
                <w:b w:val="0"/>
                <w:szCs w:val="28"/>
              </w:rPr>
            </w:pPr>
            <w:r w:rsidRPr="001B500E">
              <w:rPr>
                <w:b w:val="0"/>
                <w:szCs w:val="28"/>
              </w:rPr>
              <w:t>Код МСУ;</w:t>
            </w:r>
          </w:p>
          <w:p w:rsidR="002D0C7E" w:rsidRPr="001B500E" w:rsidRDefault="002D0C7E" w:rsidP="001B500E">
            <w:pPr>
              <w:pStyle w:val="41"/>
              <w:numPr>
                <w:ilvl w:val="0"/>
                <w:numId w:val="3"/>
              </w:numPr>
              <w:spacing w:before="0" w:after="0"/>
              <w:ind w:left="1735" w:hanging="666"/>
              <w:jc w:val="both"/>
              <w:rPr>
                <w:b w:val="0"/>
                <w:szCs w:val="28"/>
              </w:rPr>
            </w:pPr>
            <w:r w:rsidRPr="001B500E">
              <w:rPr>
                <w:b w:val="0"/>
                <w:szCs w:val="28"/>
              </w:rPr>
              <w:t>Код ОО (места проведения);</w:t>
            </w:r>
          </w:p>
          <w:p w:rsidR="002D0C7E" w:rsidRPr="001B500E" w:rsidRDefault="002D0C7E" w:rsidP="001B500E">
            <w:pPr>
              <w:pStyle w:val="41"/>
              <w:numPr>
                <w:ilvl w:val="0"/>
                <w:numId w:val="3"/>
              </w:numPr>
              <w:spacing w:before="0" w:after="0"/>
              <w:ind w:left="1735" w:hanging="666"/>
              <w:jc w:val="both"/>
              <w:rPr>
                <w:b w:val="0"/>
                <w:szCs w:val="28"/>
              </w:rPr>
            </w:pPr>
            <w:r w:rsidRPr="001B500E">
              <w:rPr>
                <w:b w:val="0"/>
                <w:szCs w:val="28"/>
              </w:rPr>
              <w:t>Номер кабинета;</w:t>
            </w:r>
          </w:p>
          <w:p w:rsidR="002D0C7E" w:rsidRPr="001B500E" w:rsidRDefault="002D0C7E" w:rsidP="001B500E">
            <w:pPr>
              <w:pStyle w:val="41"/>
              <w:numPr>
                <w:ilvl w:val="0"/>
                <w:numId w:val="3"/>
              </w:numPr>
              <w:spacing w:before="0" w:after="0"/>
              <w:ind w:left="1735" w:hanging="666"/>
              <w:jc w:val="both"/>
              <w:rPr>
                <w:b w:val="0"/>
                <w:szCs w:val="28"/>
              </w:rPr>
            </w:pPr>
            <w:r w:rsidRPr="001B500E">
              <w:rPr>
                <w:b w:val="0"/>
                <w:szCs w:val="28"/>
              </w:rPr>
              <w:t>Вид работы:</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Код (</w:t>
            </w:r>
            <w:r w:rsidRPr="001B500E">
              <w:rPr>
                <w:b w:val="0"/>
                <w:i/>
                <w:szCs w:val="28"/>
              </w:rPr>
              <w:t>20</w:t>
            </w:r>
            <w:r w:rsidRPr="001B500E">
              <w:rPr>
                <w:b w:val="0"/>
                <w:szCs w:val="28"/>
              </w:rPr>
              <w:t xml:space="preserve"> – сочинение или </w:t>
            </w:r>
            <w:r w:rsidRPr="001B500E">
              <w:rPr>
                <w:b w:val="0"/>
                <w:i/>
                <w:szCs w:val="28"/>
              </w:rPr>
              <w:t>21</w:t>
            </w:r>
            <w:r w:rsidRPr="001B500E">
              <w:rPr>
                <w:b w:val="0"/>
                <w:szCs w:val="28"/>
              </w:rPr>
              <w:t>- изложение);</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Наименование (</w:t>
            </w:r>
            <w:r w:rsidRPr="001B500E">
              <w:rPr>
                <w:b w:val="0"/>
                <w:i/>
                <w:szCs w:val="28"/>
              </w:rPr>
              <w:t xml:space="preserve">СОЧ </w:t>
            </w:r>
            <w:r w:rsidRPr="001B500E">
              <w:rPr>
                <w:b w:val="0"/>
                <w:szCs w:val="28"/>
              </w:rPr>
              <w:t xml:space="preserve">или </w:t>
            </w:r>
            <w:r w:rsidRPr="001B500E">
              <w:rPr>
                <w:b w:val="0"/>
                <w:i/>
                <w:szCs w:val="28"/>
              </w:rPr>
              <w:t>ИЗЛ</w:t>
            </w:r>
            <w:r w:rsidRPr="001B500E">
              <w:rPr>
                <w:b w:val="0"/>
                <w:szCs w:val="28"/>
              </w:rPr>
              <w:t>);</w:t>
            </w:r>
          </w:p>
          <w:p w:rsidR="002D0C7E" w:rsidRPr="001B500E" w:rsidRDefault="002D0C7E" w:rsidP="001B500E">
            <w:pPr>
              <w:pStyle w:val="41"/>
              <w:numPr>
                <w:ilvl w:val="0"/>
                <w:numId w:val="3"/>
              </w:numPr>
              <w:spacing w:before="0" w:after="0"/>
              <w:ind w:left="1735" w:hanging="666"/>
              <w:jc w:val="both"/>
              <w:rPr>
                <w:b w:val="0"/>
                <w:szCs w:val="28"/>
              </w:rPr>
            </w:pPr>
            <w:r w:rsidRPr="001B500E">
              <w:rPr>
                <w:b w:val="0"/>
                <w:szCs w:val="28"/>
              </w:rPr>
              <w:t>Дата проведения;</w:t>
            </w:r>
          </w:p>
          <w:p w:rsidR="002D0C7E" w:rsidRPr="001B500E" w:rsidRDefault="002D0C7E" w:rsidP="001B500E">
            <w:pPr>
              <w:pStyle w:val="41"/>
              <w:numPr>
                <w:ilvl w:val="0"/>
                <w:numId w:val="3"/>
              </w:numPr>
              <w:spacing w:before="0" w:after="0"/>
              <w:ind w:left="1735" w:hanging="666"/>
              <w:jc w:val="both"/>
              <w:rPr>
                <w:b w:val="0"/>
                <w:szCs w:val="28"/>
              </w:rPr>
            </w:pPr>
            <w:r w:rsidRPr="001B500E">
              <w:rPr>
                <w:b w:val="0"/>
                <w:szCs w:val="28"/>
              </w:rPr>
              <w:t>Наименование ОО (места проведения итогового сочинения (изложения);</w:t>
            </w:r>
          </w:p>
          <w:p w:rsidR="002D0C7E" w:rsidRPr="001B500E" w:rsidRDefault="002D0C7E" w:rsidP="001B500E">
            <w:pPr>
              <w:pStyle w:val="41"/>
              <w:numPr>
                <w:ilvl w:val="0"/>
                <w:numId w:val="3"/>
              </w:numPr>
              <w:spacing w:before="0" w:after="0"/>
              <w:ind w:left="1735" w:hanging="666"/>
              <w:jc w:val="both"/>
              <w:rPr>
                <w:b w:val="0"/>
                <w:szCs w:val="28"/>
              </w:rPr>
            </w:pPr>
            <w:r w:rsidRPr="001B500E">
              <w:rPr>
                <w:b w:val="0"/>
                <w:szCs w:val="28"/>
              </w:rPr>
              <w:t>Наименование материалов:</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 xml:space="preserve">Бланки регистрации </w:t>
            </w:r>
            <w:r w:rsidRPr="001B500E">
              <w:rPr>
                <w:b w:val="0"/>
                <w:i/>
                <w:szCs w:val="28"/>
              </w:rPr>
              <w:t>(указать количество);</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 xml:space="preserve">Бланки записи </w:t>
            </w:r>
            <w:r w:rsidRPr="001B500E">
              <w:rPr>
                <w:b w:val="0"/>
                <w:i/>
                <w:szCs w:val="28"/>
              </w:rPr>
              <w:t>(указать количество);</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 xml:space="preserve">Дополнительные бланки записи </w:t>
            </w:r>
            <w:r w:rsidRPr="001B500E">
              <w:rPr>
                <w:b w:val="0"/>
                <w:i/>
                <w:szCs w:val="28"/>
              </w:rPr>
              <w:t>(указать количество);</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 xml:space="preserve">Итого бланков в конверте </w:t>
            </w:r>
            <w:r w:rsidRPr="001B500E">
              <w:rPr>
                <w:b w:val="0"/>
                <w:i/>
                <w:szCs w:val="28"/>
              </w:rPr>
              <w:t>(указать количество);</w:t>
            </w:r>
          </w:p>
          <w:p w:rsidR="002D0C7E" w:rsidRPr="001B500E" w:rsidRDefault="002D0C7E" w:rsidP="001B500E">
            <w:pPr>
              <w:pStyle w:val="41"/>
              <w:numPr>
                <w:ilvl w:val="0"/>
                <w:numId w:val="3"/>
              </w:numPr>
              <w:spacing w:before="0" w:after="0"/>
              <w:ind w:left="1735" w:hanging="666"/>
              <w:jc w:val="both"/>
              <w:rPr>
                <w:b w:val="0"/>
                <w:szCs w:val="28"/>
              </w:rPr>
            </w:pPr>
            <w:r w:rsidRPr="001B500E">
              <w:rPr>
                <w:b w:val="0"/>
                <w:szCs w:val="28"/>
              </w:rPr>
              <w:t>Информация о наличии в учебном кабинете участников итогового сочинения (изложения):</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 xml:space="preserve">удаленных в связи с нарушением порядка </w:t>
            </w:r>
            <w:r w:rsidRPr="001B500E">
              <w:rPr>
                <w:b w:val="0"/>
                <w:i/>
                <w:szCs w:val="28"/>
              </w:rPr>
              <w:t>(указать количество)</w:t>
            </w:r>
            <w:r w:rsidRPr="001B500E">
              <w:rPr>
                <w:b w:val="0"/>
                <w:szCs w:val="28"/>
              </w:rPr>
              <w:t>;</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 xml:space="preserve">не завершивших написание работы по объективным причинам </w:t>
            </w:r>
            <w:r w:rsidRPr="001B500E">
              <w:rPr>
                <w:b w:val="0"/>
                <w:i/>
                <w:szCs w:val="28"/>
              </w:rPr>
              <w:t>(указать количество)</w:t>
            </w:r>
            <w:r w:rsidRPr="001B500E">
              <w:rPr>
                <w:b w:val="0"/>
                <w:szCs w:val="28"/>
              </w:rPr>
              <w:t>;</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 xml:space="preserve">без обработки персональных данных </w:t>
            </w:r>
            <w:r w:rsidRPr="001B500E">
              <w:rPr>
                <w:b w:val="0"/>
                <w:i/>
                <w:szCs w:val="28"/>
              </w:rPr>
              <w:t>(указать количество)</w:t>
            </w:r>
            <w:r w:rsidRPr="001B500E">
              <w:rPr>
                <w:b w:val="0"/>
                <w:szCs w:val="28"/>
              </w:rPr>
              <w:t>;</w:t>
            </w:r>
          </w:p>
          <w:p w:rsidR="002D0C7E" w:rsidRPr="001B500E" w:rsidRDefault="002D0C7E" w:rsidP="001B500E">
            <w:pPr>
              <w:pStyle w:val="41"/>
              <w:numPr>
                <w:ilvl w:val="0"/>
                <w:numId w:val="0"/>
              </w:numPr>
              <w:spacing w:before="0" w:after="0"/>
              <w:ind w:left="1735"/>
              <w:jc w:val="both"/>
              <w:rPr>
                <w:b w:val="0"/>
                <w:szCs w:val="28"/>
              </w:rPr>
            </w:pPr>
            <w:r w:rsidRPr="001B500E">
              <w:rPr>
                <w:b w:val="0"/>
                <w:szCs w:val="28"/>
              </w:rPr>
              <w:t>сдававших в устной форме (ОВЗ)</w:t>
            </w:r>
            <w:r w:rsidRPr="001B500E">
              <w:rPr>
                <w:b w:val="0"/>
                <w:i/>
                <w:szCs w:val="28"/>
              </w:rPr>
              <w:t xml:space="preserve"> (указать количество)</w:t>
            </w:r>
            <w:r w:rsidRPr="001B500E">
              <w:rPr>
                <w:b w:val="0"/>
                <w:szCs w:val="28"/>
              </w:rPr>
              <w:t>;</w:t>
            </w:r>
          </w:p>
          <w:p w:rsidR="002D0C7E" w:rsidRPr="001B500E" w:rsidRDefault="002D0C7E" w:rsidP="001B500E">
            <w:pPr>
              <w:pStyle w:val="41"/>
              <w:numPr>
                <w:ilvl w:val="0"/>
                <w:numId w:val="3"/>
              </w:numPr>
              <w:spacing w:before="0" w:after="0"/>
              <w:ind w:left="1735" w:hanging="666"/>
              <w:jc w:val="both"/>
              <w:rPr>
                <w:b w:val="0"/>
                <w:szCs w:val="28"/>
              </w:rPr>
            </w:pPr>
            <w:r w:rsidRPr="001B500E">
              <w:rPr>
                <w:b w:val="0"/>
                <w:szCs w:val="28"/>
              </w:rPr>
              <w:t>Материалы сдал (</w:t>
            </w:r>
            <w:r w:rsidRPr="001B500E">
              <w:rPr>
                <w:b w:val="0"/>
                <w:i/>
                <w:szCs w:val="28"/>
              </w:rPr>
              <w:t>ФИО и</w:t>
            </w:r>
            <w:r w:rsidRPr="001B500E">
              <w:rPr>
                <w:b w:val="0"/>
                <w:szCs w:val="28"/>
              </w:rPr>
              <w:t xml:space="preserve"> </w:t>
            </w:r>
            <w:r w:rsidRPr="001B500E">
              <w:rPr>
                <w:b w:val="0"/>
                <w:i/>
                <w:szCs w:val="28"/>
              </w:rPr>
              <w:t>подпись члена комиссии</w:t>
            </w:r>
            <w:r w:rsidRPr="001B500E">
              <w:rPr>
                <w:b w:val="0"/>
                <w:szCs w:val="28"/>
              </w:rPr>
              <w:t>).</w:t>
            </w:r>
          </w:p>
          <w:p w:rsidR="002D0C7E" w:rsidRPr="001B500E" w:rsidRDefault="002D0C7E" w:rsidP="001B500E">
            <w:pPr>
              <w:pStyle w:val="41"/>
              <w:numPr>
                <w:ilvl w:val="0"/>
                <w:numId w:val="0"/>
              </w:numPr>
              <w:spacing w:before="0" w:after="0"/>
              <w:ind w:firstLine="601"/>
              <w:jc w:val="both"/>
              <w:rPr>
                <w:b w:val="0"/>
                <w:szCs w:val="28"/>
              </w:rPr>
            </w:pP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По завершении упаковки использованных бланков в белый конверт с заполненной формой ИС-12 «Сопроводительный бланк к материалам итогового сочинения (изложения)» и заполнения формы ИС-05 «Ведомость проведения итогового сочинения (изложения) в учебном кабинете ОО (месте проведения)» члены комиссии по проведению итогового сочинения (изложения) проходят в специально выделенное помещение в ОО для передачи материалов итогового сочинения (изложения) из учебного кабинета руководителю ОО.</w:t>
            </w:r>
          </w:p>
          <w:p w:rsidR="002D0C7E" w:rsidRPr="001B500E" w:rsidRDefault="002D0C7E" w:rsidP="001B500E">
            <w:pPr>
              <w:pStyle w:val="41"/>
              <w:numPr>
                <w:ilvl w:val="0"/>
                <w:numId w:val="0"/>
              </w:numPr>
              <w:spacing w:before="0" w:after="0"/>
              <w:ind w:firstLine="601"/>
              <w:jc w:val="both"/>
              <w:rPr>
                <w:b w:val="0"/>
                <w:szCs w:val="28"/>
              </w:rPr>
            </w:pPr>
            <w:r w:rsidRPr="001B500E">
              <w:rPr>
                <w:b w:val="0"/>
                <w:szCs w:val="28"/>
              </w:rPr>
              <w:t>Члены комиссии в учебном кабинете сдают руководителю ОО:</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белый конверт с заполненной формой ИС-12</w:t>
            </w:r>
            <w:r w:rsidRPr="001B500E">
              <w:rPr>
                <w:szCs w:val="28"/>
              </w:rPr>
              <w:t xml:space="preserve"> </w:t>
            </w:r>
            <w:r w:rsidRPr="001B500E">
              <w:rPr>
                <w:rFonts w:ascii="Times New Roman" w:hAnsi="Times New Roman"/>
                <w:sz w:val="28"/>
                <w:szCs w:val="28"/>
              </w:rPr>
              <w:t>«Сопроводительный бланк к материалам итогового сочинения (изложения)» с использованными бланками регистрации и бланками записи (в том числе выданными участникам дополнительными бланками записи) (один конверт из каждого учебного кабинета);</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 xml:space="preserve">использованные листы бумаги для черновиков в произвольном порядке; </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форму ИС-05 «Ведомость проведения итогового сочинения (изложения) в учебном кабинете ОО (месте проведения)»;</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форму ИС-07 «Ведомость коррекции персональных данных участников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неиспользованные комплекты бланков итогового сочинения (изложения);</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неиспользованные дополнительные бланки записи;</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неиспользованные листы бумаги для черновиков;</w:t>
            </w:r>
          </w:p>
          <w:p w:rsidR="002D0C7E" w:rsidRPr="001B500E" w:rsidRDefault="002D0C7E" w:rsidP="001B500E">
            <w:pPr>
              <w:pStyle w:val="ListParagraph"/>
              <w:widowControl w:val="0"/>
              <w:numPr>
                <w:ilvl w:val="0"/>
                <w:numId w:val="3"/>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pacing w:val="-4"/>
                <w:sz w:val="28"/>
                <w:szCs w:val="28"/>
              </w:rPr>
              <w:t>служебные записки (при наличии).</w:t>
            </w:r>
          </w:p>
        </w:tc>
        <w:bookmarkStart w:id="1" w:name="_GoBack"/>
        <w:bookmarkEnd w:id="1"/>
      </w:tr>
    </w:tbl>
    <w:p w:rsidR="002D0C7E" w:rsidRDefault="002D0C7E" w:rsidP="003E53DF">
      <w:pPr>
        <w:spacing w:after="0" w:line="240" w:lineRule="auto"/>
        <w:contextualSpacing/>
        <w:jc w:val="center"/>
        <w:rPr>
          <w:rFonts w:ascii="Times New Roman" w:hAnsi="Times New Roman"/>
          <w:b/>
          <w:sz w:val="28"/>
        </w:rPr>
      </w:pPr>
      <w:r>
        <w:rPr>
          <w:rFonts w:ascii="Times New Roman" w:hAnsi="Times New Roman"/>
          <w:b/>
          <w:sz w:val="28"/>
        </w:rPr>
        <w:br w:type="page"/>
      </w:r>
    </w:p>
    <w:p w:rsidR="002D0C7E" w:rsidRDefault="002D0C7E" w:rsidP="00B76A6A">
      <w:pPr>
        <w:spacing w:after="0" w:line="240" w:lineRule="auto"/>
        <w:ind w:firstLine="709"/>
      </w:pPr>
    </w:p>
    <w:tbl>
      <w:tblPr>
        <w:tblW w:w="0" w:type="auto"/>
        <w:tblLook w:val="00A0"/>
      </w:tblPr>
      <w:tblGrid>
        <w:gridCol w:w="4643"/>
        <w:gridCol w:w="4644"/>
      </w:tblGrid>
      <w:tr w:rsidR="002D0C7E" w:rsidRPr="001B500E" w:rsidTr="001B500E">
        <w:tc>
          <w:tcPr>
            <w:tcW w:w="4643" w:type="dxa"/>
          </w:tcPr>
          <w:p w:rsidR="002D0C7E" w:rsidRPr="001B500E" w:rsidRDefault="002D0C7E" w:rsidP="001B500E">
            <w:pPr>
              <w:spacing w:after="0" w:line="240" w:lineRule="auto"/>
              <w:ind w:firstLine="709"/>
              <w:rPr>
                <w:rFonts w:ascii="Times New Roman" w:hAnsi="Times New Roman"/>
              </w:rPr>
            </w:pPr>
          </w:p>
        </w:tc>
        <w:tc>
          <w:tcPr>
            <w:tcW w:w="4644" w:type="dxa"/>
          </w:tcPr>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Приложение 6 к приказу Департамента образования Ивановской области</w:t>
            </w:r>
          </w:p>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от __________№ _________-о</w:t>
            </w:r>
          </w:p>
        </w:tc>
      </w:tr>
    </w:tbl>
    <w:p w:rsidR="002D0C7E" w:rsidRPr="001D0B4B" w:rsidRDefault="002D0C7E" w:rsidP="00B76A6A">
      <w:pPr>
        <w:spacing w:after="0" w:line="240" w:lineRule="auto"/>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71"/>
      </w:tblGrid>
      <w:tr w:rsidR="002D0C7E" w:rsidRPr="001B500E" w:rsidTr="001B500E">
        <w:tc>
          <w:tcPr>
            <w:tcW w:w="9071" w:type="dxa"/>
            <w:tcBorders>
              <w:top w:val="nil"/>
              <w:left w:val="nil"/>
              <w:bottom w:val="nil"/>
              <w:right w:val="nil"/>
            </w:tcBorders>
          </w:tcPr>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И Н С Т Р У К Ц И Я </w:t>
            </w:r>
          </w:p>
          <w:p w:rsidR="002D0C7E" w:rsidRPr="001B500E" w:rsidRDefault="002D0C7E" w:rsidP="001B500E">
            <w:pPr>
              <w:spacing w:after="0" w:line="240" w:lineRule="auto"/>
              <w:contextualSpacing/>
              <w:jc w:val="center"/>
              <w:rPr>
                <w:rFonts w:ascii="Times New Roman" w:hAnsi="Times New Roman"/>
                <w:b/>
                <w:spacing w:val="120"/>
                <w:sz w:val="28"/>
                <w:szCs w:val="28"/>
              </w:rPr>
            </w:pPr>
            <w:r w:rsidRPr="001B500E">
              <w:rPr>
                <w:rFonts w:ascii="Times New Roman" w:hAnsi="Times New Roman"/>
                <w:b/>
                <w:sz w:val="28"/>
              </w:rPr>
              <w:t xml:space="preserve">для технического специалиста </w:t>
            </w:r>
            <w:r w:rsidRPr="001B500E">
              <w:rPr>
                <w:rFonts w:ascii="Times New Roman" w:hAnsi="Times New Roman"/>
                <w:b/>
                <w:bCs/>
                <w:sz w:val="28"/>
                <w:szCs w:val="28"/>
              </w:rPr>
              <w:t>при проведении итогового сочинения (изложения)</w:t>
            </w:r>
          </w:p>
        </w:tc>
      </w:tr>
    </w:tbl>
    <w:p w:rsidR="002D0C7E" w:rsidRDefault="002D0C7E" w:rsidP="00E2597A">
      <w:pPr>
        <w:spacing w:after="0" w:line="240" w:lineRule="auto"/>
        <w:contextualSpacing/>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pStyle w:val="Default"/>
              <w:ind w:firstLine="601"/>
              <w:jc w:val="both"/>
              <w:rPr>
                <w:color w:val="auto"/>
                <w:sz w:val="28"/>
                <w:szCs w:val="28"/>
              </w:rPr>
            </w:pPr>
            <w:r w:rsidRPr="001B500E">
              <w:rPr>
                <w:b/>
                <w:sz w:val="28"/>
                <w:szCs w:val="28"/>
              </w:rPr>
              <w:t xml:space="preserve">Не позднее чем за день до начала проведения итогового сочинения (изложения) технический специалист обязан </w:t>
            </w:r>
            <w:r w:rsidRPr="001B500E">
              <w:rPr>
                <w:sz w:val="28"/>
                <w:szCs w:val="28"/>
              </w:rPr>
              <w:t xml:space="preserve">подготовить и произвести проверку работоспособности технических средств в </w:t>
            </w:r>
            <w:r w:rsidRPr="001B500E">
              <w:rPr>
                <w:color w:val="auto"/>
                <w:sz w:val="28"/>
                <w:szCs w:val="28"/>
              </w:rPr>
              <w:t xml:space="preserve">выделенном помещении. </w:t>
            </w:r>
          </w:p>
          <w:p w:rsidR="002D0C7E" w:rsidRPr="001B500E" w:rsidRDefault="002D0C7E" w:rsidP="001B500E">
            <w:pPr>
              <w:autoSpaceDE w:val="0"/>
              <w:autoSpaceDN w:val="0"/>
              <w:adjustRightInd w:val="0"/>
              <w:spacing w:after="0" w:line="240" w:lineRule="auto"/>
              <w:ind w:firstLine="601"/>
              <w:jc w:val="both"/>
              <w:rPr>
                <w:rFonts w:ascii="Times New Roman" w:hAnsi="Times New Roman"/>
                <w:sz w:val="28"/>
                <w:szCs w:val="28"/>
              </w:rPr>
            </w:pPr>
            <w:r w:rsidRPr="001B500E">
              <w:rPr>
                <w:rFonts w:ascii="Times New Roman" w:hAnsi="Times New Roman"/>
                <w:sz w:val="28"/>
                <w:szCs w:val="28"/>
              </w:rPr>
              <w:t xml:space="preserve">Данное помещение должно быть оборудовано следующими техническими средствами: </w:t>
            </w:r>
          </w:p>
          <w:p w:rsidR="002D0C7E" w:rsidRPr="001B500E" w:rsidRDefault="002D0C7E" w:rsidP="001B500E">
            <w:pPr>
              <w:pStyle w:val="ListParagraph"/>
              <w:numPr>
                <w:ilvl w:val="0"/>
                <w:numId w:val="9"/>
              </w:numPr>
              <w:tabs>
                <w:tab w:val="left" w:pos="1168"/>
              </w:tabs>
              <w:autoSpaceDE w:val="0"/>
              <w:autoSpaceDN w:val="0"/>
              <w:adjustRightInd w:val="0"/>
              <w:spacing w:after="0" w:line="240" w:lineRule="auto"/>
              <w:ind w:left="0" w:firstLine="601"/>
              <w:jc w:val="both"/>
              <w:rPr>
                <w:rFonts w:ascii="Times New Roman" w:hAnsi="Times New Roman"/>
                <w:sz w:val="28"/>
                <w:szCs w:val="28"/>
              </w:rPr>
            </w:pPr>
            <w:r w:rsidRPr="001B500E">
              <w:rPr>
                <w:rFonts w:ascii="Times New Roman" w:hAnsi="Times New Roman"/>
                <w:sz w:val="28"/>
                <w:szCs w:val="28"/>
              </w:rPr>
              <w:t xml:space="preserve">телефонной связью; </w:t>
            </w:r>
          </w:p>
          <w:p w:rsidR="002D0C7E" w:rsidRPr="001B500E" w:rsidRDefault="002D0C7E" w:rsidP="001B500E">
            <w:pPr>
              <w:pStyle w:val="ListParagraph"/>
              <w:numPr>
                <w:ilvl w:val="0"/>
                <w:numId w:val="9"/>
              </w:numPr>
              <w:tabs>
                <w:tab w:val="left" w:pos="1168"/>
              </w:tabs>
              <w:autoSpaceDE w:val="0"/>
              <w:autoSpaceDN w:val="0"/>
              <w:adjustRightInd w:val="0"/>
              <w:spacing w:after="0" w:line="240" w:lineRule="auto"/>
              <w:ind w:left="0" w:firstLine="601"/>
              <w:jc w:val="both"/>
              <w:rPr>
                <w:rFonts w:ascii="Times New Roman" w:hAnsi="Times New Roman"/>
                <w:sz w:val="28"/>
                <w:szCs w:val="28"/>
              </w:rPr>
            </w:pPr>
            <w:r w:rsidRPr="001B500E">
              <w:rPr>
                <w:rFonts w:ascii="Times New Roman" w:hAnsi="Times New Roman"/>
                <w:sz w:val="28"/>
                <w:szCs w:val="28"/>
              </w:rPr>
              <w:t xml:space="preserve">принтером; </w:t>
            </w:r>
          </w:p>
          <w:p w:rsidR="002D0C7E" w:rsidRPr="001B500E" w:rsidRDefault="002D0C7E" w:rsidP="001B500E">
            <w:pPr>
              <w:pStyle w:val="ListParagraph"/>
              <w:numPr>
                <w:ilvl w:val="0"/>
                <w:numId w:val="9"/>
              </w:numPr>
              <w:tabs>
                <w:tab w:val="left" w:pos="1168"/>
              </w:tabs>
              <w:autoSpaceDE w:val="0"/>
              <w:autoSpaceDN w:val="0"/>
              <w:adjustRightInd w:val="0"/>
              <w:spacing w:after="0" w:line="240" w:lineRule="auto"/>
              <w:ind w:left="0" w:firstLine="601"/>
              <w:jc w:val="both"/>
              <w:rPr>
                <w:rFonts w:ascii="Times New Roman" w:hAnsi="Times New Roman"/>
                <w:sz w:val="28"/>
                <w:szCs w:val="28"/>
              </w:rPr>
            </w:pPr>
            <w:r w:rsidRPr="001B500E">
              <w:rPr>
                <w:rFonts w:ascii="Times New Roman" w:hAnsi="Times New Roman"/>
                <w:sz w:val="28"/>
                <w:szCs w:val="28"/>
              </w:rPr>
              <w:t>персональным компьютером, подключенным к сети «Интернет», для получения комплектов тем итогового сочинения;</w:t>
            </w:r>
          </w:p>
          <w:p w:rsidR="002D0C7E" w:rsidRPr="001B500E" w:rsidRDefault="002D0C7E" w:rsidP="001B500E">
            <w:pPr>
              <w:pStyle w:val="ListParagraph"/>
              <w:numPr>
                <w:ilvl w:val="0"/>
                <w:numId w:val="9"/>
              </w:numPr>
              <w:tabs>
                <w:tab w:val="left" w:pos="1168"/>
              </w:tabs>
              <w:autoSpaceDE w:val="0"/>
              <w:autoSpaceDN w:val="0"/>
              <w:adjustRightInd w:val="0"/>
              <w:spacing w:after="0" w:line="240" w:lineRule="auto"/>
              <w:ind w:left="0" w:firstLine="601"/>
              <w:jc w:val="both"/>
              <w:rPr>
                <w:rFonts w:ascii="Times New Roman" w:hAnsi="Times New Roman"/>
                <w:sz w:val="28"/>
                <w:szCs w:val="24"/>
                <w:lang w:eastAsia="ru-RU"/>
              </w:rPr>
            </w:pPr>
            <w:r w:rsidRPr="001B500E">
              <w:rPr>
                <w:rFonts w:ascii="Times New Roman" w:hAnsi="Times New Roman"/>
                <w:sz w:val="28"/>
                <w:szCs w:val="24"/>
              </w:rPr>
              <w:t>компьютером, подключенным к защищенной сети (точкой защищенного взаимодействия)</w:t>
            </w:r>
            <w:r w:rsidRPr="001B500E">
              <w:rPr>
                <w:rFonts w:ascii="Times New Roman" w:hAnsi="Times New Roman"/>
                <w:sz w:val="28"/>
                <w:szCs w:val="28"/>
              </w:rPr>
              <w:t xml:space="preserve"> для получения текстов для итогового изложения</w:t>
            </w:r>
            <w:r w:rsidRPr="001B500E">
              <w:rPr>
                <w:rFonts w:ascii="Times New Roman" w:hAnsi="Times New Roman"/>
                <w:sz w:val="28"/>
                <w:szCs w:val="24"/>
              </w:rPr>
              <w:t>.</w:t>
            </w:r>
          </w:p>
          <w:p w:rsidR="002D0C7E" w:rsidRPr="001B500E" w:rsidRDefault="002D0C7E" w:rsidP="001B500E">
            <w:pPr>
              <w:pStyle w:val="ListParagraph"/>
              <w:tabs>
                <w:tab w:val="left" w:pos="1168"/>
              </w:tabs>
              <w:autoSpaceDE w:val="0"/>
              <w:autoSpaceDN w:val="0"/>
              <w:adjustRightInd w:val="0"/>
              <w:spacing w:after="0" w:line="240" w:lineRule="auto"/>
              <w:ind w:left="0" w:firstLine="601"/>
              <w:jc w:val="both"/>
              <w:rPr>
                <w:rFonts w:ascii="Times New Roman" w:hAnsi="Times New Roman"/>
                <w:i/>
                <w:sz w:val="28"/>
                <w:szCs w:val="28"/>
                <w:lang w:eastAsia="ru-RU"/>
              </w:rPr>
            </w:pPr>
            <w:r w:rsidRPr="001B500E">
              <w:rPr>
                <w:rFonts w:ascii="Times New Roman" w:hAnsi="Times New Roman"/>
                <w:i/>
                <w:sz w:val="28"/>
                <w:szCs w:val="28"/>
              </w:rPr>
              <w:t xml:space="preserve">В случае, если в ОО в день проведения итогового сочинения (изложения) будет организовано </w:t>
            </w:r>
            <w:r w:rsidRPr="001B500E">
              <w:rPr>
                <w:rFonts w:ascii="Times New Roman" w:hAnsi="Times New Roman"/>
                <w:i/>
                <w:sz w:val="28"/>
                <w:szCs w:val="28"/>
                <w:lang w:val="en-US"/>
              </w:rPr>
              <w:t>off</w:t>
            </w:r>
            <w:r w:rsidRPr="001B500E">
              <w:rPr>
                <w:rFonts w:ascii="Times New Roman" w:hAnsi="Times New Roman"/>
                <w:i/>
                <w:sz w:val="28"/>
                <w:szCs w:val="28"/>
              </w:rPr>
              <w:t>-</w:t>
            </w:r>
            <w:r w:rsidRPr="001B500E">
              <w:rPr>
                <w:rFonts w:ascii="Times New Roman" w:hAnsi="Times New Roman"/>
                <w:i/>
                <w:sz w:val="28"/>
                <w:szCs w:val="28"/>
                <w:lang w:val="en-US"/>
              </w:rPr>
              <w:t>line</w:t>
            </w:r>
            <w:r w:rsidRPr="001B500E">
              <w:rPr>
                <w:rFonts w:ascii="Times New Roman" w:hAnsi="Times New Roman"/>
                <w:i/>
                <w:sz w:val="28"/>
                <w:szCs w:val="28"/>
              </w:rPr>
              <w:t xml:space="preserve"> видеонаблюдение</w:t>
            </w:r>
            <w:r w:rsidRPr="001B500E">
              <w:rPr>
                <w:rFonts w:ascii="Times New Roman" w:hAnsi="Times New Roman"/>
                <w:sz w:val="28"/>
                <w:szCs w:val="28"/>
              </w:rPr>
              <w:t>,</w:t>
            </w:r>
            <w:r w:rsidRPr="001B500E">
              <w:rPr>
                <w:rFonts w:ascii="Times New Roman" w:hAnsi="Times New Roman"/>
                <w:i/>
                <w:sz w:val="28"/>
                <w:szCs w:val="28"/>
              </w:rPr>
              <w:t xml:space="preserve"> </w:t>
            </w:r>
            <w:r w:rsidRPr="001B500E">
              <w:rPr>
                <w:rFonts w:ascii="Times New Roman" w:hAnsi="Times New Roman"/>
                <w:i/>
                <w:sz w:val="28"/>
                <w:szCs w:val="28"/>
                <w:lang w:eastAsia="ru-RU"/>
              </w:rPr>
              <w:t>проверить работоспособность средств видеозаписи.</w:t>
            </w:r>
          </w:p>
          <w:p w:rsidR="002D0C7E" w:rsidRPr="001B500E" w:rsidRDefault="002D0C7E" w:rsidP="001B500E">
            <w:pPr>
              <w:widowControl w:val="0"/>
              <w:spacing w:after="0" w:line="240" w:lineRule="auto"/>
              <w:ind w:firstLine="709"/>
              <w:jc w:val="both"/>
              <w:rPr>
                <w:rFonts w:ascii="Times New Roman" w:hAnsi="Times New Roman"/>
                <w:i/>
                <w:sz w:val="28"/>
                <w:szCs w:val="28"/>
              </w:rPr>
            </w:pPr>
            <w:r w:rsidRPr="001B500E">
              <w:rPr>
                <w:rFonts w:ascii="Times New Roman" w:hAnsi="Times New Roman"/>
                <w:i/>
                <w:sz w:val="28"/>
                <w:szCs w:val="28"/>
              </w:rPr>
              <w:t>В случае, если в ОО проводится сочинение (изложение) в устной форме для участников с ОВЗ, подготовить флеш-носитель и средства аудиозаписи.</w:t>
            </w:r>
          </w:p>
          <w:p w:rsidR="002D0C7E" w:rsidRPr="001B500E" w:rsidRDefault="002D0C7E" w:rsidP="001B500E">
            <w:pPr>
              <w:widowControl w:val="0"/>
              <w:tabs>
                <w:tab w:val="left" w:pos="-284"/>
              </w:tabs>
              <w:spacing w:after="0" w:line="240" w:lineRule="auto"/>
              <w:ind w:firstLine="601"/>
              <w:contextualSpacing/>
              <w:jc w:val="both"/>
              <w:rPr>
                <w:rFonts w:ascii="Times New Roman" w:hAnsi="Times New Roman"/>
                <w:b/>
                <w:sz w:val="28"/>
                <w:szCs w:val="28"/>
              </w:rPr>
            </w:pPr>
            <w:r w:rsidRPr="001B500E">
              <w:rPr>
                <w:rFonts w:ascii="Times New Roman" w:hAnsi="Times New Roman"/>
                <w:b/>
                <w:sz w:val="28"/>
                <w:szCs w:val="28"/>
              </w:rPr>
              <w:t>В день проведения итогового сочинения (изложения) техническому специалисту необходимо:</w:t>
            </w:r>
          </w:p>
          <w:p w:rsidR="002D0C7E" w:rsidRPr="001B500E" w:rsidRDefault="002D0C7E" w:rsidP="001B500E">
            <w:pPr>
              <w:pStyle w:val="ListParagraph"/>
              <w:numPr>
                <w:ilvl w:val="0"/>
                <w:numId w:val="7"/>
              </w:numPr>
              <w:spacing w:after="0" w:line="240" w:lineRule="auto"/>
              <w:ind w:left="0" w:firstLine="601"/>
              <w:jc w:val="both"/>
              <w:rPr>
                <w:rFonts w:ascii="Times New Roman" w:hAnsi="Times New Roman"/>
                <w:b/>
                <w:sz w:val="28"/>
              </w:rPr>
            </w:pPr>
            <w:r w:rsidRPr="001B500E">
              <w:rPr>
                <w:rFonts w:ascii="Times New Roman" w:hAnsi="Times New Roman"/>
                <w:i/>
                <w:sz w:val="28"/>
                <w:szCs w:val="28"/>
              </w:rPr>
              <w:t>в случае наличия в ОО участников, пишущих итоговое изложение:</w:t>
            </w:r>
            <w:r w:rsidRPr="001B500E">
              <w:rPr>
                <w:rFonts w:ascii="Times New Roman" w:hAnsi="Times New Roman"/>
                <w:b/>
                <w:sz w:val="28"/>
                <w:szCs w:val="28"/>
              </w:rPr>
              <w:t xml:space="preserve"> в 8.00 </w:t>
            </w:r>
            <w:r w:rsidRPr="001B500E">
              <w:rPr>
                <w:rFonts w:ascii="Times New Roman" w:hAnsi="Times New Roman"/>
                <w:sz w:val="28"/>
                <w:szCs w:val="28"/>
              </w:rPr>
              <w:t>получить из РЦОИ текст изложения по защищенной сети;</w:t>
            </w:r>
          </w:p>
          <w:p w:rsidR="002D0C7E" w:rsidRPr="001B500E" w:rsidRDefault="002D0C7E" w:rsidP="001B500E">
            <w:pPr>
              <w:pStyle w:val="ListParagraph"/>
              <w:numPr>
                <w:ilvl w:val="0"/>
                <w:numId w:val="4"/>
              </w:numPr>
              <w:tabs>
                <w:tab w:val="left" w:pos="1168"/>
              </w:tabs>
              <w:spacing w:after="0" w:line="240" w:lineRule="auto"/>
              <w:ind w:left="34" w:firstLine="601"/>
              <w:jc w:val="both"/>
              <w:rPr>
                <w:rFonts w:ascii="Times New Roman" w:hAnsi="Times New Roman"/>
                <w:sz w:val="28"/>
                <w:szCs w:val="28"/>
              </w:rPr>
            </w:pPr>
            <w:r w:rsidRPr="001B500E">
              <w:rPr>
                <w:rFonts w:ascii="Times New Roman" w:hAnsi="Times New Roman"/>
                <w:i/>
                <w:sz w:val="28"/>
                <w:szCs w:val="28"/>
              </w:rPr>
              <w:t xml:space="preserve">в случае если в ОО организовано </w:t>
            </w:r>
            <w:r w:rsidRPr="001B500E">
              <w:rPr>
                <w:rFonts w:ascii="Times New Roman" w:hAnsi="Times New Roman"/>
                <w:i/>
                <w:sz w:val="28"/>
                <w:szCs w:val="28"/>
                <w:lang w:val="en-US"/>
              </w:rPr>
              <w:t>off</w:t>
            </w:r>
            <w:r w:rsidRPr="001B500E">
              <w:rPr>
                <w:rFonts w:ascii="Times New Roman" w:hAnsi="Times New Roman"/>
                <w:i/>
                <w:sz w:val="28"/>
                <w:szCs w:val="28"/>
              </w:rPr>
              <w:t>-</w:t>
            </w:r>
            <w:r w:rsidRPr="001B500E">
              <w:rPr>
                <w:rFonts w:ascii="Times New Roman" w:hAnsi="Times New Roman"/>
                <w:i/>
                <w:sz w:val="28"/>
                <w:szCs w:val="28"/>
                <w:lang w:val="en-US"/>
              </w:rPr>
              <w:t>line</w:t>
            </w:r>
            <w:r w:rsidRPr="001B500E">
              <w:rPr>
                <w:rFonts w:ascii="Times New Roman" w:hAnsi="Times New Roman"/>
                <w:i/>
                <w:sz w:val="28"/>
                <w:szCs w:val="28"/>
              </w:rPr>
              <w:t xml:space="preserve"> видеонаблюдение</w:t>
            </w:r>
            <w:r w:rsidRPr="001B500E">
              <w:rPr>
                <w:rFonts w:ascii="Times New Roman" w:hAnsi="Times New Roman"/>
                <w:sz w:val="28"/>
                <w:szCs w:val="28"/>
              </w:rPr>
              <w:t xml:space="preserve">, </w:t>
            </w:r>
            <w:r w:rsidRPr="001B500E">
              <w:rPr>
                <w:rFonts w:ascii="Times New Roman" w:hAnsi="Times New Roman"/>
                <w:b/>
                <w:sz w:val="28"/>
                <w:szCs w:val="28"/>
                <w:lang w:eastAsia="ru-RU"/>
              </w:rPr>
              <w:t>не позднее 9.00</w:t>
            </w:r>
            <w:r w:rsidRPr="001B500E">
              <w:rPr>
                <w:rFonts w:ascii="Times New Roman" w:hAnsi="Times New Roman"/>
                <w:sz w:val="28"/>
                <w:szCs w:val="28"/>
                <w:lang w:eastAsia="ru-RU"/>
              </w:rPr>
              <w:t xml:space="preserve"> проверить работоспособность средств видеозаписи и включить режим записи</w:t>
            </w:r>
            <w:r w:rsidRPr="001B500E">
              <w:rPr>
                <w:rFonts w:ascii="Times New Roman" w:hAnsi="Times New Roman"/>
                <w:sz w:val="28"/>
                <w:szCs w:val="28"/>
              </w:rPr>
              <w:t>;</w:t>
            </w:r>
          </w:p>
          <w:p w:rsidR="002D0C7E" w:rsidRPr="001B500E" w:rsidRDefault="002D0C7E" w:rsidP="001B500E">
            <w:pPr>
              <w:pStyle w:val="ListParagraph"/>
              <w:widowControl w:val="0"/>
              <w:numPr>
                <w:ilvl w:val="0"/>
                <w:numId w:val="4"/>
              </w:numPr>
              <w:tabs>
                <w:tab w:val="left" w:pos="-284"/>
                <w:tab w:val="left" w:pos="1168"/>
              </w:tabs>
              <w:spacing w:after="0" w:line="240" w:lineRule="auto"/>
              <w:ind w:left="34" w:firstLine="601"/>
              <w:jc w:val="both"/>
              <w:rPr>
                <w:rFonts w:ascii="Times New Roman" w:hAnsi="Times New Roman"/>
                <w:sz w:val="28"/>
                <w:szCs w:val="28"/>
              </w:rPr>
            </w:pPr>
            <w:r w:rsidRPr="001B500E">
              <w:rPr>
                <w:rFonts w:ascii="Times New Roman" w:hAnsi="Times New Roman"/>
                <w:b/>
                <w:sz w:val="28"/>
                <w:szCs w:val="28"/>
              </w:rPr>
              <w:t xml:space="preserve">в 9.45 </w:t>
            </w:r>
            <w:r w:rsidRPr="001B500E">
              <w:rPr>
                <w:rFonts w:ascii="Times New Roman" w:hAnsi="Times New Roman"/>
                <w:sz w:val="28"/>
                <w:szCs w:val="28"/>
              </w:rPr>
              <w:t>получить темы сочинения в соответствии с инструкцией по получению комплектов тем итогового сочинения;</w:t>
            </w:r>
          </w:p>
          <w:p w:rsidR="002D0C7E" w:rsidRPr="001B500E" w:rsidRDefault="002D0C7E" w:rsidP="001B500E">
            <w:pPr>
              <w:pStyle w:val="ListParagraph"/>
              <w:widowControl w:val="0"/>
              <w:numPr>
                <w:ilvl w:val="0"/>
                <w:numId w:val="4"/>
              </w:numPr>
              <w:tabs>
                <w:tab w:val="left" w:pos="-284"/>
                <w:tab w:val="left" w:pos="1168"/>
              </w:tabs>
              <w:spacing w:after="0" w:line="240" w:lineRule="auto"/>
              <w:ind w:left="34" w:firstLine="601"/>
              <w:jc w:val="both"/>
              <w:rPr>
                <w:rFonts w:ascii="Times New Roman" w:hAnsi="Times New Roman"/>
                <w:sz w:val="28"/>
                <w:szCs w:val="28"/>
              </w:rPr>
            </w:pPr>
            <w:r w:rsidRPr="001B500E">
              <w:rPr>
                <w:rFonts w:ascii="Times New Roman" w:hAnsi="Times New Roman"/>
                <w:sz w:val="28"/>
                <w:szCs w:val="28"/>
              </w:rPr>
              <w:t>распечатать в необходимом количестве и передать руководителю ОО:</w:t>
            </w:r>
          </w:p>
          <w:p w:rsidR="002D0C7E" w:rsidRPr="001B500E" w:rsidRDefault="002D0C7E" w:rsidP="001B500E">
            <w:pPr>
              <w:pStyle w:val="ListParagraph"/>
              <w:widowControl w:val="0"/>
              <w:tabs>
                <w:tab w:val="left" w:pos="-284"/>
                <w:tab w:val="left" w:pos="1168"/>
              </w:tabs>
              <w:spacing w:after="0" w:line="240" w:lineRule="auto"/>
              <w:ind w:left="635" w:firstLine="499"/>
              <w:jc w:val="both"/>
              <w:rPr>
                <w:rFonts w:ascii="Times New Roman" w:hAnsi="Times New Roman"/>
                <w:sz w:val="28"/>
                <w:szCs w:val="28"/>
              </w:rPr>
            </w:pPr>
            <w:r w:rsidRPr="001B500E">
              <w:rPr>
                <w:rFonts w:ascii="Times New Roman" w:hAnsi="Times New Roman"/>
                <w:sz w:val="28"/>
                <w:szCs w:val="28"/>
              </w:rPr>
              <w:t>темы сочинения (</w:t>
            </w:r>
            <w:r w:rsidRPr="001B500E">
              <w:rPr>
                <w:rFonts w:ascii="Times New Roman" w:hAnsi="Times New Roman"/>
                <w:sz w:val="28"/>
                <w:szCs w:val="26"/>
              </w:rPr>
              <w:t>темы сочинения могут быть распечатаны на каждого участника или размещены на доске (информационном стенде)</w:t>
            </w:r>
            <w:r w:rsidRPr="001B500E">
              <w:rPr>
                <w:rFonts w:ascii="Times New Roman" w:hAnsi="Times New Roman"/>
                <w:sz w:val="28"/>
                <w:szCs w:val="28"/>
              </w:rPr>
              <w:t>;</w:t>
            </w:r>
          </w:p>
          <w:p w:rsidR="002D0C7E" w:rsidRPr="001B500E" w:rsidRDefault="002D0C7E" w:rsidP="001B500E">
            <w:pPr>
              <w:pStyle w:val="ListParagraph"/>
              <w:widowControl w:val="0"/>
              <w:tabs>
                <w:tab w:val="left" w:pos="-284"/>
                <w:tab w:val="left" w:pos="1168"/>
              </w:tabs>
              <w:spacing w:after="0" w:line="240" w:lineRule="auto"/>
              <w:ind w:left="635" w:firstLine="499"/>
              <w:jc w:val="both"/>
              <w:rPr>
                <w:rFonts w:ascii="Times New Roman" w:hAnsi="Times New Roman"/>
                <w:sz w:val="28"/>
                <w:szCs w:val="28"/>
              </w:rPr>
            </w:pPr>
            <w:r w:rsidRPr="001B500E">
              <w:rPr>
                <w:rFonts w:ascii="Times New Roman" w:hAnsi="Times New Roman"/>
                <w:sz w:val="28"/>
                <w:szCs w:val="28"/>
              </w:rPr>
              <w:t>текст для изложения (для участников изложения с ОВЗ (глухих, слабослышащих, участников с тяжелыми нарушениями речи, с расстройствами аутистического спектра) текст изложения печатается на каждого участника изложения отдельно);</w:t>
            </w:r>
          </w:p>
          <w:p w:rsidR="002D0C7E" w:rsidRPr="001B500E" w:rsidRDefault="002D0C7E" w:rsidP="001B500E">
            <w:pPr>
              <w:pStyle w:val="ListParagraph"/>
              <w:widowControl w:val="0"/>
              <w:numPr>
                <w:ilvl w:val="0"/>
                <w:numId w:val="4"/>
              </w:numPr>
              <w:tabs>
                <w:tab w:val="left" w:pos="-284"/>
                <w:tab w:val="left" w:pos="1168"/>
              </w:tabs>
              <w:spacing w:after="0" w:line="240" w:lineRule="auto"/>
              <w:ind w:left="34" w:firstLine="709"/>
              <w:jc w:val="both"/>
              <w:rPr>
                <w:rFonts w:ascii="Times New Roman" w:hAnsi="Times New Roman"/>
                <w:sz w:val="28"/>
                <w:szCs w:val="28"/>
              </w:rPr>
            </w:pPr>
            <w:r w:rsidRPr="001B500E">
              <w:rPr>
                <w:rFonts w:ascii="Times New Roman" w:hAnsi="Times New Roman"/>
                <w:sz w:val="28"/>
                <w:szCs w:val="28"/>
              </w:rPr>
              <w:t>оказывать техническую помощь руководителю ОО и членам комиссии по проведению итогового сочинения (изложения).</w:t>
            </w:r>
          </w:p>
          <w:p w:rsidR="002D0C7E" w:rsidRPr="001B500E" w:rsidRDefault="002D0C7E" w:rsidP="001B500E">
            <w:pPr>
              <w:spacing w:after="0" w:line="240" w:lineRule="auto"/>
              <w:ind w:firstLine="709"/>
              <w:jc w:val="both"/>
              <w:rPr>
                <w:rFonts w:ascii="Times New Roman" w:hAnsi="Times New Roman"/>
                <w:sz w:val="28"/>
                <w:szCs w:val="28"/>
                <w:lang w:eastAsia="ru-RU"/>
              </w:rPr>
            </w:pPr>
            <w:r w:rsidRPr="001B500E">
              <w:rPr>
                <w:rFonts w:ascii="Times New Roman" w:hAnsi="Times New Roman"/>
                <w:b/>
                <w:sz w:val="28"/>
                <w:szCs w:val="28"/>
                <w:lang w:eastAsia="ru-RU"/>
              </w:rPr>
              <w:t>Завершение</w:t>
            </w:r>
            <w:r w:rsidRPr="001B500E">
              <w:rPr>
                <w:rFonts w:ascii="Times New Roman" w:hAnsi="Times New Roman"/>
                <w:sz w:val="28"/>
                <w:szCs w:val="28"/>
                <w:lang w:eastAsia="ru-RU"/>
              </w:rPr>
              <w:t xml:space="preserve"> </w:t>
            </w:r>
            <w:r w:rsidRPr="001B500E">
              <w:rPr>
                <w:rFonts w:ascii="Times New Roman" w:hAnsi="Times New Roman"/>
                <w:b/>
                <w:sz w:val="28"/>
                <w:szCs w:val="28"/>
              </w:rPr>
              <w:t>итогового сочинения (изложения)</w:t>
            </w:r>
          </w:p>
          <w:p w:rsidR="002D0C7E" w:rsidRPr="001B500E" w:rsidRDefault="002D0C7E" w:rsidP="001B500E">
            <w:pPr>
              <w:spacing w:after="0" w:line="240" w:lineRule="auto"/>
              <w:ind w:firstLine="709"/>
              <w:jc w:val="both"/>
              <w:rPr>
                <w:rFonts w:ascii="Times New Roman" w:hAnsi="Times New Roman"/>
                <w:sz w:val="28"/>
                <w:szCs w:val="28"/>
                <w:lang w:eastAsia="ru-RU"/>
              </w:rPr>
            </w:pPr>
            <w:r w:rsidRPr="001B500E">
              <w:rPr>
                <w:rFonts w:ascii="Times New Roman" w:hAnsi="Times New Roman"/>
                <w:sz w:val="28"/>
                <w:szCs w:val="28"/>
                <w:lang w:eastAsia="ru-RU"/>
              </w:rPr>
              <w:t>В случае если в ОО организовано off-line видеонаблюдение, то по завершении написания итогового сочинения (изложения) технический специалист по указанию руководителя ОО:</w:t>
            </w:r>
          </w:p>
          <w:p w:rsidR="002D0C7E" w:rsidRPr="001B500E" w:rsidRDefault="002D0C7E" w:rsidP="001B500E">
            <w:pPr>
              <w:pStyle w:val="ListParagraph"/>
              <w:numPr>
                <w:ilvl w:val="0"/>
                <w:numId w:val="8"/>
              </w:numPr>
              <w:tabs>
                <w:tab w:val="left" w:pos="1168"/>
              </w:tabs>
              <w:spacing w:after="0" w:line="240" w:lineRule="auto"/>
              <w:ind w:left="34" w:firstLine="709"/>
              <w:jc w:val="both"/>
              <w:rPr>
                <w:rFonts w:ascii="Times New Roman" w:hAnsi="Times New Roman"/>
                <w:sz w:val="28"/>
                <w:szCs w:val="26"/>
              </w:rPr>
            </w:pPr>
            <w:r w:rsidRPr="001B500E">
              <w:rPr>
                <w:rFonts w:ascii="Times New Roman" w:hAnsi="Times New Roman"/>
                <w:sz w:val="28"/>
                <w:szCs w:val="28"/>
                <w:lang w:eastAsia="ru-RU"/>
              </w:rPr>
              <w:t xml:space="preserve">останавливает режим записи на средствах off-line </w:t>
            </w:r>
            <w:r w:rsidRPr="001B500E">
              <w:rPr>
                <w:rFonts w:ascii="Times New Roman" w:hAnsi="Times New Roman"/>
                <w:sz w:val="28"/>
                <w:szCs w:val="26"/>
              </w:rPr>
              <w:t>видеонаблюдения;</w:t>
            </w:r>
          </w:p>
          <w:p w:rsidR="002D0C7E" w:rsidRPr="001B500E" w:rsidRDefault="002D0C7E" w:rsidP="001B500E">
            <w:pPr>
              <w:pStyle w:val="ListParagraph"/>
              <w:numPr>
                <w:ilvl w:val="0"/>
                <w:numId w:val="8"/>
              </w:numPr>
              <w:tabs>
                <w:tab w:val="left" w:pos="1168"/>
              </w:tabs>
              <w:spacing w:after="0" w:line="240" w:lineRule="auto"/>
              <w:ind w:left="34" w:firstLine="709"/>
              <w:rPr>
                <w:rFonts w:ascii="Times New Roman" w:hAnsi="Times New Roman"/>
                <w:sz w:val="28"/>
                <w:szCs w:val="26"/>
              </w:rPr>
            </w:pPr>
            <w:r w:rsidRPr="001B500E">
              <w:rPr>
                <w:rFonts w:ascii="Times New Roman" w:hAnsi="Times New Roman"/>
                <w:sz w:val="28"/>
                <w:szCs w:val="26"/>
              </w:rPr>
              <w:t>выключает средства видеонаблюдения;</w:t>
            </w:r>
          </w:p>
          <w:p w:rsidR="002D0C7E" w:rsidRPr="001B500E" w:rsidRDefault="002D0C7E" w:rsidP="001B500E">
            <w:pPr>
              <w:pStyle w:val="ListParagraph"/>
              <w:numPr>
                <w:ilvl w:val="0"/>
                <w:numId w:val="8"/>
              </w:numPr>
              <w:tabs>
                <w:tab w:val="left" w:pos="1168"/>
              </w:tabs>
              <w:spacing w:after="0" w:line="240" w:lineRule="auto"/>
              <w:ind w:left="34" w:firstLine="709"/>
              <w:jc w:val="both"/>
              <w:rPr>
                <w:b/>
                <w:szCs w:val="28"/>
              </w:rPr>
            </w:pPr>
            <w:r w:rsidRPr="001B500E">
              <w:rPr>
                <w:rFonts w:ascii="Times New Roman" w:hAnsi="Times New Roman"/>
                <w:sz w:val="28"/>
                <w:szCs w:val="26"/>
              </w:rPr>
              <w:t>копирует файлы с видеозаписями на внешний носитель и передает его руководителю ОО.</w:t>
            </w:r>
          </w:p>
          <w:p w:rsidR="002D0C7E" w:rsidRPr="001B500E" w:rsidRDefault="002D0C7E" w:rsidP="001B500E">
            <w:pPr>
              <w:pStyle w:val="Heading2"/>
              <w:spacing w:before="120"/>
              <w:rPr>
                <w:b/>
                <w:szCs w:val="28"/>
              </w:rPr>
            </w:pPr>
            <w:r w:rsidRPr="001B500E">
              <w:rPr>
                <w:b/>
                <w:szCs w:val="28"/>
              </w:rPr>
              <w:t>Инструкция по получению комплектов тем итогового сочинения</w:t>
            </w:r>
          </w:p>
          <w:p w:rsidR="002D0C7E" w:rsidRPr="001B500E" w:rsidRDefault="002D0C7E" w:rsidP="001B500E">
            <w:pPr>
              <w:spacing w:after="0" w:line="240" w:lineRule="auto"/>
              <w:ind w:firstLine="709"/>
              <w:contextualSpacing/>
              <w:jc w:val="both"/>
              <w:rPr>
                <w:rFonts w:ascii="Times New Roman" w:hAnsi="Times New Roman"/>
                <w:sz w:val="28"/>
                <w:szCs w:val="28"/>
              </w:rPr>
            </w:pPr>
            <w:r w:rsidRPr="001B500E">
              <w:rPr>
                <w:rFonts w:ascii="Times New Roman" w:hAnsi="Times New Roman"/>
                <w:sz w:val="28"/>
                <w:szCs w:val="28"/>
              </w:rPr>
              <w:t>Комплекты тем итогового сочинения за 15 минут до проведения итогового сочинения размещаются на официальном информационном портале единого государственного экзамена (ЕГЭ) ege.edu.ru (topic.ege.edu.ru), ссылка на данный ресурс также размещается на официальном сайте ФГБУ «ФЦТ» (rustest.ru).</w:t>
            </w:r>
          </w:p>
          <w:p w:rsidR="002D0C7E" w:rsidRPr="001B500E" w:rsidRDefault="002D0C7E" w:rsidP="001B500E">
            <w:pPr>
              <w:spacing w:after="0" w:line="240" w:lineRule="auto"/>
              <w:ind w:firstLine="709"/>
              <w:contextualSpacing/>
              <w:jc w:val="both"/>
              <w:rPr>
                <w:rFonts w:ascii="Times New Roman" w:hAnsi="Times New Roman"/>
                <w:sz w:val="28"/>
                <w:szCs w:val="28"/>
              </w:rPr>
            </w:pPr>
            <w:r w:rsidRPr="001B500E">
              <w:rPr>
                <w:rFonts w:ascii="Times New Roman" w:hAnsi="Times New Roman"/>
                <w:sz w:val="28"/>
                <w:szCs w:val="28"/>
              </w:rPr>
              <w:t>Для получения комплекта тем итогового сочинения необходимо выполнить следующие действия:</w:t>
            </w:r>
          </w:p>
          <w:p w:rsidR="002D0C7E" w:rsidRPr="001B500E" w:rsidRDefault="002D0C7E" w:rsidP="001B500E">
            <w:pPr>
              <w:numPr>
                <w:ilvl w:val="0"/>
                <w:numId w:val="2"/>
              </w:numPr>
              <w:spacing w:after="0" w:line="240" w:lineRule="auto"/>
              <w:ind w:left="0" w:firstLine="709"/>
              <w:jc w:val="both"/>
              <w:rPr>
                <w:rFonts w:ascii="Times New Roman" w:hAnsi="Times New Roman"/>
                <w:sz w:val="28"/>
                <w:szCs w:val="28"/>
              </w:rPr>
            </w:pPr>
            <w:r w:rsidRPr="001B500E">
              <w:rPr>
                <w:rFonts w:ascii="Times New Roman" w:hAnsi="Times New Roman"/>
                <w:sz w:val="28"/>
                <w:szCs w:val="28"/>
              </w:rPr>
              <w:t xml:space="preserve">Перейти на ресурс </w:t>
            </w:r>
            <w:r w:rsidRPr="001B500E">
              <w:rPr>
                <w:rFonts w:ascii="Times New Roman" w:hAnsi="Times New Roman"/>
                <w:b/>
                <w:sz w:val="28"/>
                <w:szCs w:val="28"/>
              </w:rPr>
              <w:t>www.rustest.ru</w:t>
            </w:r>
            <w:r w:rsidRPr="001B500E">
              <w:rPr>
                <w:rFonts w:ascii="Times New Roman" w:hAnsi="Times New Roman"/>
                <w:sz w:val="28"/>
                <w:szCs w:val="28"/>
              </w:rPr>
              <w:t xml:space="preserve">, на котором реализована возможность переадресации на ресурс www.ege.edu.ru или по прямой ссылке на ресурс </w:t>
            </w:r>
            <w:r w:rsidRPr="001B500E">
              <w:rPr>
                <w:rFonts w:ascii="Times New Roman" w:hAnsi="Times New Roman"/>
                <w:b/>
                <w:sz w:val="28"/>
                <w:szCs w:val="28"/>
                <w:lang w:val="en-US"/>
              </w:rPr>
              <w:t>topic</w:t>
            </w:r>
            <w:r w:rsidRPr="001B500E">
              <w:rPr>
                <w:rFonts w:ascii="Times New Roman" w:hAnsi="Times New Roman"/>
                <w:b/>
                <w:sz w:val="28"/>
                <w:szCs w:val="28"/>
              </w:rPr>
              <w:t>.</w:t>
            </w:r>
            <w:r w:rsidRPr="001B500E">
              <w:rPr>
                <w:rFonts w:ascii="Times New Roman" w:hAnsi="Times New Roman"/>
                <w:b/>
                <w:sz w:val="28"/>
                <w:szCs w:val="28"/>
                <w:lang w:val="en-US"/>
              </w:rPr>
              <w:t>ege</w:t>
            </w:r>
            <w:r w:rsidRPr="001B500E">
              <w:rPr>
                <w:rFonts w:ascii="Times New Roman" w:hAnsi="Times New Roman"/>
                <w:b/>
                <w:sz w:val="28"/>
                <w:szCs w:val="28"/>
              </w:rPr>
              <w:t>.</w:t>
            </w:r>
            <w:r w:rsidRPr="001B500E">
              <w:rPr>
                <w:rFonts w:ascii="Times New Roman" w:hAnsi="Times New Roman"/>
                <w:b/>
                <w:sz w:val="28"/>
                <w:szCs w:val="28"/>
                <w:lang w:val="en-US"/>
              </w:rPr>
              <w:t>edu</w:t>
            </w:r>
            <w:r w:rsidRPr="001B500E">
              <w:rPr>
                <w:rFonts w:ascii="Times New Roman" w:hAnsi="Times New Roman"/>
                <w:b/>
                <w:sz w:val="28"/>
                <w:szCs w:val="28"/>
              </w:rPr>
              <w:t>.</w:t>
            </w:r>
            <w:r w:rsidRPr="001B500E">
              <w:rPr>
                <w:rFonts w:ascii="Times New Roman" w:hAnsi="Times New Roman"/>
                <w:b/>
                <w:sz w:val="28"/>
                <w:szCs w:val="28"/>
                <w:lang w:val="en-US"/>
              </w:rPr>
              <w:t>ru</w:t>
            </w:r>
            <w:r w:rsidRPr="001B500E">
              <w:rPr>
                <w:rFonts w:ascii="Times New Roman" w:hAnsi="Times New Roman"/>
                <w:b/>
                <w:sz w:val="28"/>
                <w:szCs w:val="28"/>
              </w:rPr>
              <w:t>;</w:t>
            </w:r>
          </w:p>
          <w:p w:rsidR="002D0C7E" w:rsidRPr="001B500E" w:rsidRDefault="002D0C7E" w:rsidP="001B500E">
            <w:pPr>
              <w:numPr>
                <w:ilvl w:val="0"/>
                <w:numId w:val="2"/>
              </w:numPr>
              <w:spacing w:after="0" w:line="240" w:lineRule="auto"/>
              <w:ind w:left="0" w:firstLine="709"/>
              <w:jc w:val="both"/>
              <w:rPr>
                <w:rFonts w:ascii="Times New Roman" w:hAnsi="Times New Roman"/>
                <w:sz w:val="28"/>
                <w:szCs w:val="28"/>
              </w:rPr>
            </w:pPr>
            <w:r w:rsidRPr="001B500E">
              <w:rPr>
                <w:rFonts w:ascii="Times New Roman" w:hAnsi="Times New Roman"/>
                <w:sz w:val="28"/>
                <w:szCs w:val="28"/>
              </w:rPr>
              <w:t>Отобразится главное окно с темами итогового сочинения (рис.1).</w:t>
            </w:r>
          </w:p>
          <w:p w:rsidR="002D0C7E" w:rsidRPr="001B500E" w:rsidRDefault="002D0C7E" w:rsidP="001B500E">
            <w:pPr>
              <w:keepNext/>
              <w:spacing w:after="0" w:line="276" w:lineRule="auto"/>
              <w:jc w:val="center"/>
            </w:pPr>
            <w:r w:rsidRPr="001B500E">
              <w:rPr>
                <w:noProof/>
                <w:lang w:eastAsia="ru-RU"/>
              </w:rPr>
              <w:pict>
                <v:shape id="Рисунок 7" o:spid="_x0000_i1028" type="#_x0000_t75" style="width:398.25pt;height:290.25pt;visibility:visible">
                  <v:imagedata r:id="rId10" o:title=""/>
                </v:shape>
              </w:pict>
            </w:r>
          </w:p>
          <w:p w:rsidR="002D0C7E" w:rsidRPr="001B500E" w:rsidRDefault="002D0C7E" w:rsidP="001B500E">
            <w:pPr>
              <w:spacing w:after="120" w:line="240" w:lineRule="auto"/>
              <w:jc w:val="center"/>
              <w:rPr>
                <w:rFonts w:ascii="Times New Roman" w:hAnsi="Times New Roman"/>
                <w:bCs/>
                <w:i/>
                <w:sz w:val="24"/>
                <w:szCs w:val="28"/>
              </w:rPr>
            </w:pPr>
            <w:r w:rsidRPr="001B500E">
              <w:rPr>
                <w:rFonts w:ascii="Times New Roman" w:hAnsi="Times New Roman"/>
                <w:bCs/>
                <w:i/>
                <w:sz w:val="24"/>
                <w:szCs w:val="28"/>
              </w:rPr>
              <w:t xml:space="preserve">Рис. </w:t>
            </w:r>
            <w:r w:rsidRPr="001B500E">
              <w:rPr>
                <w:rFonts w:ascii="Times New Roman" w:hAnsi="Times New Roman"/>
                <w:bCs/>
                <w:i/>
                <w:sz w:val="24"/>
                <w:szCs w:val="28"/>
              </w:rPr>
              <w:fldChar w:fldCharType="begin"/>
            </w:r>
            <w:r w:rsidRPr="001B500E">
              <w:rPr>
                <w:rFonts w:ascii="Times New Roman" w:hAnsi="Times New Roman"/>
                <w:bCs/>
                <w:i/>
                <w:sz w:val="24"/>
                <w:szCs w:val="28"/>
              </w:rPr>
              <w:instrText xml:space="preserve"> SEQ Рисунок \* ARABIC </w:instrText>
            </w:r>
            <w:r w:rsidRPr="001B500E">
              <w:rPr>
                <w:rFonts w:ascii="Times New Roman" w:hAnsi="Times New Roman"/>
                <w:bCs/>
                <w:i/>
                <w:sz w:val="24"/>
                <w:szCs w:val="28"/>
              </w:rPr>
              <w:fldChar w:fldCharType="separate"/>
            </w:r>
            <w:r w:rsidRPr="001B500E">
              <w:rPr>
                <w:rFonts w:ascii="Times New Roman" w:hAnsi="Times New Roman"/>
                <w:bCs/>
                <w:i/>
                <w:noProof/>
                <w:sz w:val="24"/>
                <w:szCs w:val="28"/>
              </w:rPr>
              <w:t>1</w:t>
            </w:r>
            <w:r w:rsidRPr="001B500E">
              <w:rPr>
                <w:rFonts w:ascii="Times New Roman" w:hAnsi="Times New Roman"/>
                <w:bCs/>
                <w:i/>
                <w:sz w:val="24"/>
                <w:szCs w:val="28"/>
              </w:rPr>
              <w:fldChar w:fldCharType="end"/>
            </w:r>
          </w:p>
          <w:p w:rsidR="002D0C7E" w:rsidRPr="001B500E" w:rsidRDefault="002D0C7E" w:rsidP="001B500E">
            <w:pPr>
              <w:spacing w:after="0" w:line="240" w:lineRule="auto"/>
              <w:ind w:left="743"/>
              <w:jc w:val="both"/>
              <w:rPr>
                <w:rFonts w:ascii="Times New Roman" w:hAnsi="Times New Roman"/>
                <w:b/>
                <w:sz w:val="28"/>
                <w:szCs w:val="28"/>
              </w:rPr>
            </w:pPr>
            <w:r w:rsidRPr="001B500E">
              <w:rPr>
                <w:rFonts w:ascii="Times New Roman" w:hAnsi="Times New Roman"/>
                <w:b/>
                <w:sz w:val="28"/>
                <w:szCs w:val="28"/>
              </w:rPr>
              <w:t>Просмотр тем сочинений</w:t>
            </w:r>
          </w:p>
          <w:p w:rsidR="002D0C7E" w:rsidRPr="001B500E" w:rsidRDefault="002D0C7E" w:rsidP="001B500E">
            <w:pPr>
              <w:numPr>
                <w:ilvl w:val="0"/>
                <w:numId w:val="2"/>
              </w:numPr>
              <w:spacing w:after="0" w:line="240" w:lineRule="auto"/>
              <w:ind w:left="0" w:firstLine="743"/>
              <w:jc w:val="both"/>
              <w:rPr>
                <w:rFonts w:ascii="Times New Roman" w:hAnsi="Times New Roman"/>
                <w:sz w:val="28"/>
                <w:szCs w:val="28"/>
              </w:rPr>
            </w:pPr>
            <w:r w:rsidRPr="001B500E">
              <w:rPr>
                <w:rFonts w:ascii="Times New Roman" w:hAnsi="Times New Roman"/>
                <w:sz w:val="28"/>
                <w:szCs w:val="28"/>
              </w:rPr>
              <w:t>В средней области отображается перечень субъектов в разбивке по федеральным округам;</w:t>
            </w:r>
          </w:p>
          <w:p w:rsidR="002D0C7E" w:rsidRPr="001B500E" w:rsidRDefault="002D0C7E" w:rsidP="001B500E">
            <w:pPr>
              <w:numPr>
                <w:ilvl w:val="0"/>
                <w:numId w:val="2"/>
              </w:numPr>
              <w:spacing w:after="0" w:line="240" w:lineRule="auto"/>
              <w:ind w:left="0" w:firstLine="743"/>
              <w:jc w:val="both"/>
              <w:rPr>
                <w:rFonts w:ascii="Times New Roman" w:hAnsi="Times New Roman"/>
                <w:sz w:val="28"/>
                <w:szCs w:val="28"/>
              </w:rPr>
            </w:pPr>
            <w:r w:rsidRPr="001B500E">
              <w:rPr>
                <w:rFonts w:ascii="Times New Roman" w:hAnsi="Times New Roman"/>
                <w:sz w:val="28"/>
                <w:szCs w:val="28"/>
              </w:rPr>
              <w:t>В списке «Центральный федеральный округ» выберите «Ивановская область»;</w:t>
            </w:r>
          </w:p>
          <w:p w:rsidR="002D0C7E" w:rsidRPr="001B500E" w:rsidRDefault="002D0C7E" w:rsidP="001B500E">
            <w:pPr>
              <w:numPr>
                <w:ilvl w:val="0"/>
                <w:numId w:val="2"/>
              </w:numPr>
              <w:spacing w:after="0" w:line="240" w:lineRule="auto"/>
              <w:ind w:left="0" w:firstLine="743"/>
              <w:jc w:val="both"/>
              <w:rPr>
                <w:rFonts w:ascii="Times New Roman" w:hAnsi="Times New Roman"/>
                <w:sz w:val="28"/>
                <w:szCs w:val="28"/>
              </w:rPr>
            </w:pPr>
            <w:r w:rsidRPr="001B500E">
              <w:rPr>
                <w:rFonts w:ascii="Times New Roman" w:hAnsi="Times New Roman"/>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2D0C7E" w:rsidRPr="001B500E" w:rsidRDefault="002D0C7E" w:rsidP="001B500E">
            <w:pPr>
              <w:numPr>
                <w:ilvl w:val="0"/>
                <w:numId w:val="2"/>
              </w:numPr>
              <w:spacing w:after="0" w:line="240" w:lineRule="auto"/>
              <w:ind w:left="0" w:firstLine="743"/>
              <w:jc w:val="both"/>
              <w:rPr>
                <w:rFonts w:ascii="Times New Roman" w:hAnsi="Times New Roman"/>
                <w:sz w:val="28"/>
                <w:szCs w:val="28"/>
              </w:rPr>
            </w:pPr>
            <w:r w:rsidRPr="001B500E">
              <w:rPr>
                <w:rFonts w:ascii="Times New Roman" w:hAnsi="Times New Roman"/>
                <w:sz w:val="28"/>
                <w:szCs w:val="28"/>
              </w:rPr>
              <w:t xml:space="preserve">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(рис. 2); </w:t>
            </w:r>
          </w:p>
          <w:p w:rsidR="002D0C7E" w:rsidRPr="001B500E" w:rsidRDefault="002D0C7E" w:rsidP="001B500E">
            <w:pPr>
              <w:spacing w:after="200" w:line="276" w:lineRule="auto"/>
              <w:jc w:val="both"/>
            </w:pPr>
            <w:r w:rsidRPr="001B500E">
              <w:rPr>
                <w:noProof/>
                <w:lang w:eastAsia="ru-RU"/>
              </w:rPr>
              <w:pict>
                <v:shape id="Рисунок 8" o:spid="_x0000_i1029" type="#_x0000_t75" style="width:448.5pt;height:299.25pt;visibility:visible">
                  <v:imagedata r:id="rId11" o:title=""/>
                </v:shape>
              </w:pict>
            </w:r>
          </w:p>
          <w:p w:rsidR="002D0C7E" w:rsidRPr="001B500E" w:rsidRDefault="002D0C7E" w:rsidP="001B500E">
            <w:pPr>
              <w:spacing w:after="120" w:line="240" w:lineRule="auto"/>
              <w:jc w:val="center"/>
              <w:rPr>
                <w:rFonts w:ascii="Times New Roman" w:hAnsi="Times New Roman"/>
                <w:bCs/>
                <w:i/>
                <w:sz w:val="24"/>
                <w:szCs w:val="28"/>
              </w:rPr>
            </w:pPr>
            <w:r w:rsidRPr="001B500E">
              <w:rPr>
                <w:rFonts w:ascii="Times New Roman" w:hAnsi="Times New Roman"/>
                <w:bCs/>
                <w:i/>
                <w:sz w:val="24"/>
                <w:szCs w:val="28"/>
              </w:rPr>
              <w:t>Рис. 2</w:t>
            </w:r>
          </w:p>
          <w:p w:rsidR="002D0C7E" w:rsidRPr="001B500E" w:rsidRDefault="002D0C7E" w:rsidP="001B500E">
            <w:pPr>
              <w:numPr>
                <w:ilvl w:val="0"/>
                <w:numId w:val="2"/>
              </w:numPr>
              <w:spacing w:after="0" w:line="240" w:lineRule="auto"/>
              <w:ind w:left="0" w:firstLine="927"/>
              <w:jc w:val="both"/>
              <w:rPr>
                <w:rFonts w:ascii="Times New Roman" w:hAnsi="Times New Roman"/>
                <w:sz w:val="28"/>
                <w:szCs w:val="28"/>
              </w:rPr>
            </w:pPr>
            <w:r w:rsidRPr="001B500E">
              <w:rPr>
                <w:rFonts w:ascii="Times New Roman" w:hAnsi="Times New Roman"/>
                <w:sz w:val="28"/>
                <w:szCs w:val="28"/>
              </w:rPr>
              <w:t>Для того, чтобы скачать комплект тем итогового сочинения нажмите на кнопку «Скачать»;</w:t>
            </w:r>
          </w:p>
          <w:p w:rsidR="002D0C7E" w:rsidRPr="001B500E" w:rsidRDefault="002D0C7E" w:rsidP="001B500E">
            <w:pPr>
              <w:numPr>
                <w:ilvl w:val="0"/>
                <w:numId w:val="2"/>
              </w:numPr>
              <w:spacing w:after="0" w:line="240" w:lineRule="auto"/>
              <w:ind w:left="0" w:firstLine="927"/>
              <w:jc w:val="both"/>
              <w:rPr>
                <w:rFonts w:ascii="Times New Roman" w:hAnsi="Times New Roman"/>
                <w:sz w:val="28"/>
                <w:szCs w:val="28"/>
              </w:rPr>
            </w:pPr>
            <w:r w:rsidRPr="001B500E">
              <w:rPr>
                <w:rFonts w:ascii="Times New Roman" w:hAnsi="Times New Roman"/>
                <w:sz w:val="28"/>
                <w:szCs w:val="28"/>
              </w:rPr>
              <w:t>После нажатия на кнопку будет произведена загрузка файла в формате *.rtf с наименованием «</w:t>
            </w:r>
            <w:r w:rsidRPr="001B500E">
              <w:rPr>
                <w:rFonts w:ascii="Times New Roman" w:hAnsi="Times New Roman"/>
                <w:b/>
                <w:sz w:val="28"/>
                <w:szCs w:val="28"/>
              </w:rPr>
              <w:t>Темы сочинений – Название региона.rtf</w:t>
            </w:r>
            <w:r w:rsidRPr="001B500E">
              <w:rPr>
                <w:rFonts w:ascii="Times New Roman" w:hAnsi="Times New Roman"/>
                <w:sz w:val="28"/>
                <w:szCs w:val="28"/>
              </w:rPr>
              <w:t>». В файле будет указана инструкция по выполнению, наименование региона (районов) и темы сочинений;</w:t>
            </w:r>
          </w:p>
          <w:p w:rsidR="002D0C7E" w:rsidRPr="001B500E" w:rsidRDefault="002D0C7E" w:rsidP="001B500E">
            <w:pPr>
              <w:numPr>
                <w:ilvl w:val="0"/>
                <w:numId w:val="2"/>
              </w:numPr>
              <w:spacing w:after="0" w:line="240" w:lineRule="auto"/>
              <w:jc w:val="both"/>
              <w:rPr>
                <w:rFonts w:ascii="Times New Roman" w:hAnsi="Times New Roman"/>
                <w:sz w:val="28"/>
                <w:szCs w:val="28"/>
              </w:rPr>
            </w:pPr>
            <w:r w:rsidRPr="001B500E">
              <w:rPr>
                <w:rFonts w:ascii="Times New Roman" w:hAnsi="Times New Roman"/>
                <w:sz w:val="28"/>
                <w:szCs w:val="28"/>
              </w:rPr>
              <w:t>Чтобы распечатать темы, используйте кнопку «Распечатать»;</w:t>
            </w:r>
          </w:p>
          <w:p w:rsidR="002D0C7E" w:rsidRPr="001B500E" w:rsidRDefault="002D0C7E" w:rsidP="001B500E">
            <w:pPr>
              <w:numPr>
                <w:ilvl w:val="0"/>
                <w:numId w:val="2"/>
              </w:numPr>
              <w:spacing w:after="0" w:line="240" w:lineRule="auto"/>
              <w:ind w:left="0" w:firstLine="927"/>
              <w:jc w:val="both"/>
              <w:rPr>
                <w:rFonts w:ascii="Times New Roman" w:hAnsi="Times New Roman"/>
                <w:sz w:val="28"/>
                <w:szCs w:val="28"/>
              </w:rPr>
            </w:pPr>
            <w:r w:rsidRPr="001B500E">
              <w:rPr>
                <w:rFonts w:ascii="Times New Roman" w:hAnsi="Times New Roman"/>
                <w:sz w:val="28"/>
                <w:szCs w:val="28"/>
              </w:rPr>
              <w:t>После нажатия на кнопку «Распечатать откроется страница, оптимизированная для печати» (рис. 3).</w:t>
            </w:r>
          </w:p>
          <w:p w:rsidR="002D0C7E" w:rsidRPr="001B500E" w:rsidRDefault="002D0C7E" w:rsidP="001B500E">
            <w:pPr>
              <w:spacing w:after="0" w:line="276" w:lineRule="auto"/>
              <w:jc w:val="center"/>
              <w:rPr>
                <w:sz w:val="26"/>
                <w:szCs w:val="26"/>
              </w:rPr>
            </w:pPr>
            <w:r w:rsidRPr="001B500E">
              <w:rPr>
                <w:noProof/>
                <w:sz w:val="26"/>
                <w:szCs w:val="26"/>
                <w:lang w:eastAsia="ru-RU"/>
              </w:rPr>
              <w:pict>
                <v:shape id="Рисунок 17" o:spid="_x0000_i1030" type="#_x0000_t75" style="width:452.25pt;height:558pt;visibility:visible">
                  <v:imagedata r:id="rId12" o:title=""/>
                </v:shape>
              </w:pict>
            </w:r>
          </w:p>
          <w:p w:rsidR="002D0C7E" w:rsidRPr="001B500E" w:rsidRDefault="002D0C7E" w:rsidP="001B500E">
            <w:pPr>
              <w:spacing w:after="120" w:line="240" w:lineRule="auto"/>
              <w:jc w:val="center"/>
              <w:rPr>
                <w:rFonts w:ascii="Times New Roman" w:hAnsi="Times New Roman"/>
                <w:sz w:val="28"/>
              </w:rPr>
            </w:pPr>
            <w:r w:rsidRPr="001B500E">
              <w:rPr>
                <w:rFonts w:ascii="Times New Roman" w:hAnsi="Times New Roman"/>
                <w:bCs/>
                <w:i/>
                <w:sz w:val="28"/>
                <w:szCs w:val="28"/>
              </w:rPr>
              <w:t>Рис. 3</w:t>
            </w:r>
          </w:p>
        </w:tc>
      </w:tr>
    </w:tbl>
    <w:p w:rsidR="002D0C7E" w:rsidRDefault="002D0C7E" w:rsidP="00E2597A">
      <w:pPr>
        <w:spacing w:after="0" w:line="240" w:lineRule="auto"/>
        <w:contextualSpacing/>
        <w:jc w:val="center"/>
        <w:rPr>
          <w:rFonts w:ascii="Times New Roman" w:hAnsi="Times New Roman"/>
          <w:b/>
          <w:sz w:val="28"/>
        </w:rPr>
      </w:pPr>
    </w:p>
    <w:p w:rsidR="002D0C7E" w:rsidRDefault="002D0C7E" w:rsidP="003E53DF">
      <w:pPr>
        <w:spacing w:after="0" w:line="240" w:lineRule="auto"/>
        <w:contextualSpacing/>
        <w:jc w:val="center"/>
        <w:rPr>
          <w:rFonts w:ascii="Times New Roman" w:hAnsi="Times New Roman"/>
          <w:b/>
          <w:sz w:val="28"/>
        </w:rPr>
      </w:pPr>
      <w:r>
        <w:rPr>
          <w:rFonts w:ascii="Times New Roman" w:hAnsi="Times New Roman"/>
          <w:b/>
          <w:sz w:val="28"/>
        </w:rPr>
        <w:br w:type="page"/>
      </w:r>
    </w:p>
    <w:p w:rsidR="002D0C7E" w:rsidRDefault="002D0C7E" w:rsidP="00DC6E22">
      <w:pPr>
        <w:spacing w:after="0" w:line="240" w:lineRule="auto"/>
        <w:ind w:firstLine="709"/>
      </w:pPr>
    </w:p>
    <w:tbl>
      <w:tblPr>
        <w:tblW w:w="0" w:type="auto"/>
        <w:tblLook w:val="00A0"/>
      </w:tblPr>
      <w:tblGrid>
        <w:gridCol w:w="4643"/>
        <w:gridCol w:w="4644"/>
      </w:tblGrid>
      <w:tr w:rsidR="002D0C7E" w:rsidRPr="001B500E" w:rsidTr="001B500E">
        <w:tc>
          <w:tcPr>
            <w:tcW w:w="4643" w:type="dxa"/>
          </w:tcPr>
          <w:p w:rsidR="002D0C7E" w:rsidRPr="001B500E" w:rsidRDefault="002D0C7E" w:rsidP="001B500E">
            <w:pPr>
              <w:spacing w:after="0" w:line="240" w:lineRule="auto"/>
              <w:ind w:firstLine="709"/>
              <w:rPr>
                <w:rFonts w:ascii="Times New Roman" w:hAnsi="Times New Roman"/>
              </w:rPr>
            </w:pPr>
          </w:p>
        </w:tc>
        <w:tc>
          <w:tcPr>
            <w:tcW w:w="4644" w:type="dxa"/>
          </w:tcPr>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Приложение 7 к приказу Департамента образования Ивановской области</w:t>
            </w:r>
          </w:p>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от __________№ _________-о</w:t>
            </w:r>
          </w:p>
        </w:tc>
      </w:tr>
    </w:tbl>
    <w:p w:rsidR="002D0C7E" w:rsidRPr="001D0B4B" w:rsidRDefault="002D0C7E" w:rsidP="00DC6E22">
      <w:pPr>
        <w:spacing w:after="0" w:line="240" w:lineRule="auto"/>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И Н С Т Р У К Ц И Я </w:t>
            </w:r>
          </w:p>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D0C7E" w:rsidRPr="001B500E" w:rsidRDefault="002D0C7E" w:rsidP="001B500E">
            <w:pPr>
              <w:spacing w:after="0" w:line="240" w:lineRule="auto"/>
              <w:contextualSpacing/>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45"/>
            </w:tblGrid>
            <w:tr w:rsidR="002D0C7E" w:rsidRPr="001B500E" w:rsidTr="001B500E">
              <w:tc>
                <w:tcPr>
                  <w:tcW w:w="8845" w:type="dxa"/>
                  <w:tcBorders>
                    <w:top w:val="single" w:sz="4" w:space="0" w:color="auto"/>
                    <w:left w:val="single" w:sz="4" w:space="0" w:color="auto"/>
                    <w:bottom w:val="single" w:sz="4" w:space="0" w:color="auto"/>
                    <w:right w:val="single" w:sz="4" w:space="0" w:color="auto"/>
                  </w:tcBorders>
                </w:tcPr>
                <w:p w:rsidR="002D0C7E" w:rsidRPr="001B500E" w:rsidRDefault="002D0C7E" w:rsidP="001B500E">
                  <w:pPr>
                    <w:spacing w:after="0" w:line="240" w:lineRule="auto"/>
                    <w:ind w:firstLine="708"/>
                    <w:jc w:val="both"/>
                    <w:rPr>
                      <w:rFonts w:ascii="Times New Roman" w:hAnsi="Times New Roman"/>
                      <w:sz w:val="28"/>
                      <w:szCs w:val="28"/>
                    </w:rPr>
                  </w:pPr>
                  <w:r w:rsidRPr="001B500E">
                    <w:rPr>
                      <w:rFonts w:ascii="Times New Roman" w:hAnsi="Times New Roman"/>
                      <w:sz w:val="28"/>
                      <w:szCs w:val="28"/>
                    </w:rPr>
                    <w:t xml:space="preserve">Текст, который выделен </w:t>
                  </w:r>
                  <w:r w:rsidRPr="001B500E">
                    <w:rPr>
                      <w:rFonts w:ascii="Times New Roman" w:hAnsi="Times New Roman"/>
                      <w:b/>
                      <w:sz w:val="28"/>
                      <w:szCs w:val="28"/>
                    </w:rPr>
                    <w:t>жирным шрифтом</w:t>
                  </w:r>
                  <w:r w:rsidRPr="001B500E">
                    <w:rPr>
                      <w:rFonts w:ascii="Times New Roman" w:hAnsi="Times New Roman"/>
                      <w:sz w:val="28"/>
                      <w:szCs w:val="28"/>
                    </w:rPr>
                    <w:t xml:space="preserve">, должен быть прочитан участникам итогового сочинения (изложения) </w:t>
                  </w:r>
                  <w:r w:rsidRPr="001B500E">
                    <w:rPr>
                      <w:rFonts w:ascii="Times New Roman" w:hAnsi="Times New Roman"/>
                      <w:sz w:val="28"/>
                      <w:szCs w:val="28"/>
                      <w:u w:val="single"/>
                    </w:rPr>
                    <w:t>слово в слово</w:t>
                  </w:r>
                  <w:r w:rsidRPr="001B500E">
                    <w:rPr>
                      <w:rFonts w:ascii="Times New Roman" w:hAnsi="Times New Roman"/>
                      <w:sz w:val="28"/>
                      <w:szCs w:val="28"/>
                    </w:rPr>
                    <w:t>. Это делается для стандартизации процедуры проведения итогового сочинения (изложения).</w:t>
                  </w:r>
                </w:p>
                <w:p w:rsidR="002D0C7E" w:rsidRPr="001B500E" w:rsidRDefault="002D0C7E" w:rsidP="001B500E">
                  <w:pPr>
                    <w:spacing w:after="0" w:line="240" w:lineRule="auto"/>
                    <w:ind w:firstLine="708"/>
                    <w:jc w:val="both"/>
                    <w:rPr>
                      <w:rFonts w:ascii="Times New Roman" w:hAnsi="Times New Roman"/>
                      <w:sz w:val="28"/>
                      <w:szCs w:val="28"/>
                    </w:rPr>
                  </w:pPr>
                  <w:r w:rsidRPr="001B500E">
                    <w:rPr>
                      <w:rFonts w:ascii="Times New Roman" w:hAnsi="Times New Roman"/>
                      <w:iCs/>
                      <w:sz w:val="28"/>
                      <w:szCs w:val="28"/>
                    </w:rPr>
                    <w:t>Комментарии, отмеченные</w:t>
                  </w:r>
                  <w:r w:rsidRPr="001B500E">
                    <w:rPr>
                      <w:rFonts w:ascii="Times New Roman" w:hAnsi="Times New Roman"/>
                      <w:sz w:val="28"/>
                      <w:szCs w:val="28"/>
                    </w:rPr>
                    <w:t xml:space="preserve"> </w:t>
                  </w:r>
                  <w:r w:rsidRPr="001B500E">
                    <w:rPr>
                      <w:rFonts w:ascii="Times New Roman" w:hAnsi="Times New Roman"/>
                      <w:i/>
                      <w:iCs/>
                      <w:sz w:val="28"/>
                      <w:szCs w:val="28"/>
                    </w:rPr>
                    <w:t>курсивом</w:t>
                  </w:r>
                  <w:r w:rsidRPr="001B500E">
                    <w:rPr>
                      <w:rFonts w:ascii="Times New Roman" w:hAnsi="Times New Roman"/>
                      <w:iCs/>
                      <w:sz w:val="28"/>
                      <w:szCs w:val="28"/>
                    </w:rPr>
                    <w:t>, не читаются участникам</w:t>
                  </w:r>
                  <w:r w:rsidRPr="001B500E">
                    <w:rPr>
                      <w:rFonts w:ascii="Times New Roman" w:hAnsi="Times New Roman"/>
                      <w:i/>
                      <w:iCs/>
                      <w:sz w:val="28"/>
                      <w:szCs w:val="28"/>
                    </w:rPr>
                    <w:t xml:space="preserve">. </w:t>
                  </w:r>
                  <w:r w:rsidRPr="001B500E">
                    <w:rPr>
                      <w:rFonts w:ascii="Times New Roman" w:hAnsi="Times New Roman"/>
                      <w:iCs/>
                      <w:sz w:val="28"/>
                      <w:szCs w:val="28"/>
                    </w:rPr>
                    <w:t>Они даны в помощь члену комиссии по проведению итогового сочинения (изложения)</w:t>
                  </w:r>
                  <w:r w:rsidRPr="001B500E">
                    <w:rPr>
                      <w:rFonts w:ascii="Times New Roman" w:hAnsi="Times New Roman"/>
                      <w:sz w:val="28"/>
                      <w:szCs w:val="28"/>
                    </w:rPr>
                    <w:t xml:space="preserve">. </w:t>
                  </w:r>
                </w:p>
                <w:p w:rsidR="002D0C7E" w:rsidRPr="001B500E" w:rsidRDefault="002D0C7E" w:rsidP="001B500E">
                  <w:pPr>
                    <w:spacing w:after="0" w:line="240" w:lineRule="auto"/>
                    <w:ind w:firstLine="708"/>
                    <w:jc w:val="both"/>
                    <w:rPr>
                      <w:rFonts w:ascii="Times New Roman" w:hAnsi="Times New Roman"/>
                      <w:b/>
                      <w:spacing w:val="120"/>
                      <w:sz w:val="28"/>
                      <w:szCs w:val="28"/>
                    </w:rPr>
                  </w:pPr>
                  <w:r w:rsidRPr="001B500E">
                    <w:rPr>
                      <w:rFonts w:ascii="Times New Roman" w:hAnsi="Times New Roman"/>
                      <w:sz w:val="28"/>
                      <w:szCs w:val="28"/>
                    </w:rPr>
                    <w:t>Инструктаж участников и процедура итогового сочинения (изложения) проводятся в спокойной и доброжелательной обстановке.</w:t>
                  </w:r>
                </w:p>
              </w:tc>
            </w:tr>
          </w:tbl>
          <w:p w:rsidR="002D0C7E" w:rsidRPr="001B500E" w:rsidRDefault="002D0C7E" w:rsidP="001B500E">
            <w:pPr>
              <w:spacing w:after="0" w:line="240" w:lineRule="auto"/>
              <w:contextualSpacing/>
              <w:jc w:val="center"/>
              <w:rPr>
                <w:rFonts w:ascii="Times New Roman" w:hAnsi="Times New Roman"/>
                <w:b/>
                <w:spacing w:val="120"/>
                <w:sz w:val="28"/>
                <w:szCs w:val="28"/>
              </w:rPr>
            </w:pPr>
          </w:p>
        </w:tc>
      </w:tr>
    </w:tbl>
    <w:p w:rsidR="002D0C7E" w:rsidRPr="00DE3BE4" w:rsidRDefault="002D0C7E" w:rsidP="00DE3BE4">
      <w:pPr>
        <w:spacing w:after="0" w:line="240" w:lineRule="auto"/>
        <w:contextualSpacing/>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pacing w:after="0" w:line="276" w:lineRule="auto"/>
              <w:ind w:firstLine="709"/>
              <w:jc w:val="both"/>
              <w:rPr>
                <w:rFonts w:ascii="Times New Roman" w:hAnsi="Times New Roman"/>
                <w:i/>
                <w:color w:val="000000"/>
                <w:sz w:val="28"/>
                <w:szCs w:val="28"/>
              </w:rPr>
            </w:pPr>
            <w:r w:rsidRPr="001B500E">
              <w:rPr>
                <w:rFonts w:ascii="Times New Roman" w:hAnsi="Times New Roman"/>
                <w:i/>
                <w:color w:val="000000"/>
                <w:sz w:val="28"/>
                <w:szCs w:val="28"/>
              </w:rPr>
              <w:t>Подготовительные мероприятия:</w:t>
            </w:r>
          </w:p>
          <w:p w:rsidR="002D0C7E" w:rsidRPr="001B500E" w:rsidRDefault="002D0C7E" w:rsidP="001B500E">
            <w:pPr>
              <w:spacing w:after="0" w:line="276" w:lineRule="auto"/>
              <w:ind w:firstLine="709"/>
              <w:jc w:val="both"/>
              <w:rPr>
                <w:rFonts w:ascii="Times New Roman" w:hAnsi="Times New Roman"/>
                <w:i/>
                <w:color w:val="000000"/>
                <w:sz w:val="28"/>
                <w:szCs w:val="28"/>
              </w:rPr>
            </w:pPr>
            <w:r w:rsidRPr="001B500E">
              <w:rPr>
                <w:rFonts w:ascii="Times New Roman" w:hAnsi="Times New Roman"/>
                <w:i/>
                <w:color w:val="000000"/>
                <w:sz w:val="28"/>
                <w:szCs w:val="28"/>
              </w:rPr>
              <w:t>До 09.45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1B500E">
              <w:rPr>
                <w:rFonts w:ascii="Times New Roman" w:hAnsi="Times New Roman"/>
                <w:i/>
                <w:noProof/>
                <w:sz w:val="28"/>
                <w:szCs w:val="28"/>
              </w:rPr>
              <w:t xml:space="preserve">, </w:t>
            </w:r>
            <w:r w:rsidRPr="001B500E">
              <w:rPr>
                <w:rFonts w:ascii="Times New Roman" w:hAnsi="Times New Roman"/>
                <w:i/>
                <w:color w:val="000000"/>
                <w:sz w:val="28"/>
                <w:szCs w:val="28"/>
              </w:rPr>
              <w:t>«Код вида работы», «Наименование вида работ».</w:t>
            </w:r>
          </w:p>
          <w:p w:rsidR="002D0C7E" w:rsidRPr="001B500E" w:rsidRDefault="002D0C7E" w:rsidP="001B500E">
            <w:pPr>
              <w:spacing w:after="0" w:line="276" w:lineRule="auto"/>
              <w:ind w:firstLine="709"/>
              <w:jc w:val="both"/>
              <w:rPr>
                <w:rFonts w:ascii="Times New Roman" w:hAnsi="Times New Roman"/>
                <w:i/>
                <w:sz w:val="28"/>
                <w:szCs w:val="28"/>
              </w:rPr>
            </w:pPr>
            <w:r w:rsidRPr="001B500E">
              <w:rPr>
                <w:rFonts w:ascii="Times New Roman" w:hAnsi="Times New Roman"/>
                <w:i/>
                <w:color w:val="000000"/>
                <w:sz w:val="28"/>
                <w:szCs w:val="28"/>
              </w:rPr>
              <w:t xml:space="preserve">Оставшиеся поля – «Класс: номер и буква», «Номер темы», </w:t>
            </w:r>
            <w:r w:rsidRPr="001B500E">
              <w:rPr>
                <w:rFonts w:ascii="Times New Roman" w:hAnsi="Times New Roman"/>
                <w:i/>
                <w:sz w:val="28"/>
                <w:szCs w:val="28"/>
              </w:rPr>
              <w:t xml:space="preserve">ФИО, данные документа, удостоверяющего личность – участники итогового сочинения (изложения) заполняют самостоятельно. </w:t>
            </w:r>
          </w:p>
          <w:p w:rsidR="002D0C7E" w:rsidRPr="001B500E" w:rsidRDefault="002D0C7E" w:rsidP="001B500E">
            <w:pPr>
              <w:spacing w:after="0" w:line="276" w:lineRule="auto"/>
              <w:ind w:firstLine="709"/>
              <w:jc w:val="both"/>
              <w:rPr>
                <w:rFonts w:ascii="Times New Roman" w:hAnsi="Times New Roman"/>
                <w:i/>
                <w:color w:val="000000"/>
                <w:sz w:val="28"/>
                <w:szCs w:val="28"/>
              </w:rPr>
            </w:pPr>
            <w:r w:rsidRPr="001B500E">
              <w:rPr>
                <w:rFonts w:ascii="Times New Roman" w:hAnsi="Times New Roman"/>
                <w:i/>
                <w:sz w:val="28"/>
                <w:szCs w:val="28"/>
              </w:rPr>
              <w:t xml:space="preserve">Поле «Количество бланков записи» заполняется членом комиссии </w:t>
            </w:r>
            <w:r w:rsidRPr="001B500E">
              <w:rPr>
                <w:rFonts w:ascii="Times New Roman" w:hAnsi="Times New Roman"/>
                <w:i/>
                <w:sz w:val="28"/>
                <w:szCs w:val="28"/>
                <w:u w:val="single"/>
              </w:rPr>
              <w:t>по завершении</w:t>
            </w:r>
            <w:r w:rsidRPr="001B500E">
              <w:rPr>
                <w:rFonts w:ascii="Times New Roman" w:hAnsi="Times New Roman"/>
                <w:i/>
                <w:sz w:val="28"/>
                <w:szCs w:val="28"/>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D0C7E" w:rsidRPr="001B500E" w:rsidRDefault="002D0C7E" w:rsidP="001B500E">
            <w:pPr>
              <w:spacing w:after="0" w:line="276" w:lineRule="auto"/>
              <w:jc w:val="both"/>
              <w:rPr>
                <w:rFonts w:ascii="Times New Roman" w:hAnsi="Times New Roman"/>
                <w:noProof/>
                <w:sz w:val="28"/>
                <w:szCs w:val="28"/>
              </w:rPr>
            </w:pPr>
          </w:p>
          <w:p w:rsidR="002D0C7E" w:rsidRPr="001B500E" w:rsidRDefault="002D0C7E" w:rsidP="001B500E">
            <w:pPr>
              <w:spacing w:after="0" w:line="276" w:lineRule="auto"/>
              <w:jc w:val="both"/>
              <w:rPr>
                <w:rFonts w:ascii="Times New Roman" w:hAnsi="Times New Roman"/>
                <w:noProof/>
                <w:sz w:val="28"/>
                <w:szCs w:val="28"/>
              </w:rPr>
            </w:pPr>
            <w:r w:rsidRPr="001B500E">
              <w:rPr>
                <w:rFonts w:ascii="Times New Roman" w:hAnsi="Times New Roman"/>
                <w:noProof/>
                <w:sz w:val="28"/>
                <w:szCs w:val="28"/>
                <w:lang w:eastAsia="ru-RU"/>
              </w:rPr>
              <w:pict>
                <v:shape id="Рисунок 2" o:spid="_x0000_i1031" type="#_x0000_t75" style="width:448.5pt;height:175.5pt;visibility:visible">
                  <v:imagedata r:id="rId13" o:title=""/>
                </v:shape>
              </w:pict>
            </w:r>
          </w:p>
          <w:p w:rsidR="002D0C7E" w:rsidRPr="001B500E" w:rsidRDefault="002D0C7E" w:rsidP="001B500E">
            <w:pPr>
              <w:spacing w:after="0" w:line="276" w:lineRule="auto"/>
              <w:jc w:val="both"/>
              <w:rPr>
                <w:rFonts w:ascii="Times New Roman" w:hAnsi="Times New Roman"/>
                <w:noProof/>
                <w:sz w:val="28"/>
                <w:szCs w:val="28"/>
              </w:rPr>
            </w:pPr>
            <w:r w:rsidRPr="001B500E">
              <w:rPr>
                <w:rFonts w:ascii="Times New Roman" w:hAnsi="Times New Roman"/>
                <w:noProof/>
                <w:sz w:val="28"/>
                <w:szCs w:val="28"/>
                <w:lang w:eastAsia="ru-RU"/>
              </w:rPr>
              <w:pict>
                <v:shape id="Рисунок 9" o:spid="_x0000_i1032" type="#_x0000_t75" style="width:450.75pt;height:120.75pt;visibility:visible">
                  <v:imagedata r:id="rId14" o:title=""/>
                </v:shape>
              </w:pict>
            </w:r>
          </w:p>
          <w:p w:rsidR="002D0C7E" w:rsidRPr="001B500E" w:rsidRDefault="002D0C7E" w:rsidP="001B500E">
            <w:pPr>
              <w:spacing w:after="0" w:line="276" w:lineRule="auto"/>
              <w:jc w:val="both"/>
              <w:rPr>
                <w:rFonts w:ascii="Times New Roman" w:hAnsi="Times New Roman"/>
                <w:noProo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79"/>
              <w:gridCol w:w="5982"/>
            </w:tblGrid>
            <w:tr w:rsidR="002D0C7E" w:rsidRPr="001B500E" w:rsidTr="00DE3BE4">
              <w:trPr>
                <w:tblHeader/>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2D0C7E" w:rsidRPr="001B500E" w:rsidRDefault="002D0C7E" w:rsidP="00DE3BE4">
                  <w:pPr>
                    <w:widowControl w:val="0"/>
                    <w:spacing w:after="0" w:line="240" w:lineRule="auto"/>
                    <w:jc w:val="center"/>
                    <w:rPr>
                      <w:rFonts w:ascii="Times New Roman" w:hAnsi="Times New Roman"/>
                      <w:b/>
                      <w:bCs/>
                      <w:sz w:val="24"/>
                      <w:szCs w:val="24"/>
                    </w:rPr>
                  </w:pPr>
                  <w:r w:rsidRPr="001B500E">
                    <w:rPr>
                      <w:rFonts w:ascii="Times New Roman" w:hAnsi="Times New Roman"/>
                      <w:b/>
                      <w:bCs/>
                      <w:sz w:val="24"/>
                      <w:szCs w:val="24"/>
                    </w:rPr>
                    <w:t>Поля, заполняемые участником по указанию члена комиссии</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jc w:val="center"/>
                    <w:rPr>
                      <w:rFonts w:ascii="Times New Roman" w:hAnsi="Times New Roman"/>
                      <w:b/>
                      <w:bCs/>
                      <w:sz w:val="24"/>
                      <w:szCs w:val="24"/>
                    </w:rPr>
                  </w:pPr>
                  <w:r w:rsidRPr="001B500E">
                    <w:rPr>
                      <w:rFonts w:ascii="Times New Roman" w:hAnsi="Times New Roman"/>
                      <w:b/>
                      <w:bCs/>
                      <w:sz w:val="24"/>
                      <w:szCs w:val="24"/>
                    </w:rPr>
                    <w:t>Указания по заполнению</w:t>
                  </w:r>
                </w:p>
              </w:tc>
            </w:tr>
            <w:tr w:rsidR="002D0C7E" w:rsidRPr="001B500E" w:rsidTr="00DE3BE4">
              <w:trPr>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Код региона</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965A1D">
                  <w:pPr>
                    <w:widowControl w:val="0"/>
                    <w:spacing w:after="0" w:line="240" w:lineRule="auto"/>
                    <w:rPr>
                      <w:rFonts w:ascii="Times New Roman" w:hAnsi="Times New Roman"/>
                      <w:sz w:val="24"/>
                      <w:szCs w:val="24"/>
                    </w:rPr>
                  </w:pPr>
                  <w:r w:rsidRPr="001B500E">
                    <w:rPr>
                      <w:rFonts w:ascii="Times New Roman" w:hAnsi="Times New Roman"/>
                      <w:sz w:val="24"/>
                      <w:szCs w:val="24"/>
                    </w:rPr>
                    <w:t>37</w:t>
                  </w:r>
                </w:p>
              </w:tc>
            </w:tr>
            <w:tr w:rsidR="002D0C7E" w:rsidRPr="001B500E" w:rsidTr="008E26D4">
              <w:trPr>
                <w:trHeight w:val="1529"/>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Код образовательной организации</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5118C8">
                  <w:pPr>
                    <w:widowControl w:val="0"/>
                    <w:spacing w:after="0" w:line="240" w:lineRule="auto"/>
                    <w:rPr>
                      <w:rFonts w:ascii="Times New Roman" w:hAnsi="Times New Roman"/>
                      <w:sz w:val="24"/>
                      <w:szCs w:val="24"/>
                    </w:rPr>
                  </w:pPr>
                  <w:r w:rsidRPr="001B500E">
                    <w:rPr>
                      <w:rFonts w:ascii="Times New Roman" w:hAnsi="Times New Roman"/>
                      <w:sz w:val="24"/>
                      <w:szCs w:val="24"/>
                    </w:rPr>
                    <w:t xml:space="preserve">Код образовательной организации, в которой обучается участник, в соответствии с кодировкой, принятой в Ивановской области (участники итогового сочинения, участвующие в сочинении по желанию, вписывают код образовательной организации, который </w:t>
                  </w:r>
                  <w:r w:rsidRPr="001B500E">
                    <w:rPr>
                      <w:rFonts w:ascii="Times New Roman" w:hAnsi="Times New Roman"/>
                      <w:sz w:val="24"/>
                      <w:szCs w:val="23"/>
                    </w:rPr>
                    <w:t>указан у участника в уведомлении на итоговое сочинение)</w:t>
                  </w:r>
                </w:p>
              </w:tc>
            </w:tr>
            <w:tr w:rsidR="002D0C7E" w:rsidRPr="001B500E" w:rsidTr="00DE3BE4">
              <w:trPr>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Класс: номер, буква</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D0C7E" w:rsidRPr="001B500E" w:rsidTr="00DE3BE4">
              <w:trPr>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Место проведения</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Код образовательной организации, в которой участник пишет сочинение (изложение)</w:t>
                  </w:r>
                </w:p>
              </w:tc>
            </w:tr>
            <w:tr w:rsidR="002D0C7E" w:rsidRPr="001B500E" w:rsidTr="00DE3BE4">
              <w:trPr>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Номер кабинета</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Номер учебного кабинета, в котором проводится сочинение (изложение)</w:t>
                  </w:r>
                </w:p>
              </w:tc>
            </w:tr>
            <w:tr w:rsidR="002D0C7E" w:rsidRPr="001B500E" w:rsidTr="00DE3BE4">
              <w:trPr>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Дата проведения</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Дата проведения сочинения (изложения)</w:t>
                  </w:r>
                </w:p>
              </w:tc>
            </w:tr>
            <w:tr w:rsidR="002D0C7E" w:rsidRPr="001B500E" w:rsidTr="00DE3BE4">
              <w:trPr>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Код вида работы</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20 – сочинение, 21 – изложение</w:t>
                  </w:r>
                </w:p>
              </w:tc>
            </w:tr>
            <w:tr w:rsidR="002D0C7E" w:rsidRPr="001B500E" w:rsidTr="00DE3BE4">
              <w:trPr>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Наименование вида работы</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Указывается вид работы (сочинение или изложение)</w:t>
                  </w:r>
                </w:p>
              </w:tc>
            </w:tr>
            <w:tr w:rsidR="002D0C7E" w:rsidRPr="001B500E" w:rsidTr="00DE3BE4">
              <w:trPr>
                <w:jc w:val="center"/>
              </w:trPr>
              <w:tc>
                <w:tcPr>
                  <w:tcW w:w="1699"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Номер темы</w:t>
                  </w:r>
                </w:p>
              </w:tc>
              <w:tc>
                <w:tcPr>
                  <w:tcW w:w="3301" w:type="pc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rsidR="002D0C7E" w:rsidRPr="001B500E" w:rsidRDefault="002D0C7E" w:rsidP="00DE3BE4">
                  <w:pPr>
                    <w:widowControl w:val="0"/>
                    <w:spacing w:after="0" w:line="240" w:lineRule="auto"/>
                    <w:rPr>
                      <w:rFonts w:ascii="Times New Roman" w:hAnsi="Times New Roman"/>
                      <w:sz w:val="24"/>
                      <w:szCs w:val="24"/>
                    </w:rPr>
                  </w:pPr>
                  <w:r w:rsidRPr="001B500E">
                    <w:rPr>
                      <w:rFonts w:ascii="Times New Roman" w:hAnsi="Times New Roman"/>
                      <w:sz w:val="24"/>
                      <w:szCs w:val="24"/>
                    </w:rPr>
                    <w:t>Указывается в соответствии с выбранной темой</w:t>
                  </w:r>
                </w:p>
              </w:tc>
            </w:tr>
          </w:tbl>
          <w:p w:rsidR="002D0C7E" w:rsidRPr="001B500E" w:rsidRDefault="002D0C7E" w:rsidP="001B500E">
            <w:pPr>
              <w:spacing w:after="0" w:line="240" w:lineRule="auto"/>
            </w:pPr>
          </w:p>
          <w:p w:rsidR="002D0C7E" w:rsidRPr="001B500E" w:rsidRDefault="002D0C7E" w:rsidP="001B500E">
            <w:pPr>
              <w:keepNext/>
              <w:spacing w:after="0" w:line="276" w:lineRule="auto"/>
              <w:ind w:firstLine="709"/>
              <w:jc w:val="both"/>
              <w:rPr>
                <w:rFonts w:ascii="Times New Roman" w:hAnsi="Times New Roman"/>
                <w:i/>
                <w:noProof/>
                <w:sz w:val="28"/>
                <w:szCs w:val="28"/>
              </w:rPr>
            </w:pPr>
            <w:r w:rsidRPr="001B500E">
              <w:rPr>
                <w:rFonts w:ascii="Times New Roman" w:hAnsi="Times New Roman"/>
                <w:i/>
                <w:noProof/>
                <w:sz w:val="28"/>
                <w:szCs w:val="28"/>
              </w:rPr>
              <w:t xml:space="preserve">На итоговом сочинении допускается использование: </w:t>
            </w:r>
          </w:p>
          <w:p w:rsidR="002D0C7E" w:rsidRPr="001B500E" w:rsidRDefault="002D0C7E" w:rsidP="001B500E">
            <w:pPr>
              <w:autoSpaceDE w:val="0"/>
              <w:autoSpaceDN w:val="0"/>
              <w:adjustRightInd w:val="0"/>
              <w:spacing w:after="0" w:line="276" w:lineRule="auto"/>
              <w:ind w:firstLine="709"/>
              <w:jc w:val="both"/>
              <w:rPr>
                <w:rFonts w:ascii="Times New Roman" w:hAnsi="Times New Roman"/>
                <w:b/>
                <w:iCs/>
                <w:noProof/>
                <w:sz w:val="28"/>
                <w:szCs w:val="28"/>
              </w:rPr>
            </w:pPr>
            <w:r w:rsidRPr="001B500E">
              <w:rPr>
                <w:rFonts w:ascii="Times New Roman" w:hAnsi="Times New Roman"/>
                <w:i/>
                <w:sz w:val="28"/>
                <w:szCs w:val="28"/>
              </w:rPr>
              <w:t xml:space="preserve">орфографического словаря (на </w:t>
            </w:r>
            <w:r w:rsidRPr="001B500E">
              <w:rPr>
                <w:rFonts w:ascii="Times New Roman" w:hAnsi="Times New Roman"/>
                <w:i/>
                <w:noProof/>
                <w:sz w:val="28"/>
                <w:szCs w:val="28"/>
              </w:rPr>
              <w:t>изложении – орфографического и толкового словарей)</w:t>
            </w:r>
            <w:r w:rsidRPr="001B500E">
              <w:rPr>
                <w:rFonts w:ascii="Times New Roman" w:hAnsi="Times New Roman"/>
                <w:i/>
                <w:sz w:val="28"/>
                <w:szCs w:val="28"/>
              </w:rPr>
              <w:t xml:space="preserve">, выданного участнику членом комиссии по проведению итогового сочинения (изложения). </w:t>
            </w:r>
          </w:p>
          <w:p w:rsidR="002D0C7E" w:rsidRPr="001B500E" w:rsidRDefault="002D0C7E" w:rsidP="001B500E">
            <w:pPr>
              <w:spacing w:before="120" w:after="120" w:line="276" w:lineRule="auto"/>
              <w:ind w:firstLine="709"/>
              <w:jc w:val="center"/>
              <w:rPr>
                <w:rFonts w:ascii="Times New Roman" w:hAnsi="Times New Roman"/>
                <w:b/>
                <w:iCs/>
                <w:noProof/>
                <w:sz w:val="28"/>
                <w:szCs w:val="28"/>
              </w:rPr>
            </w:pPr>
            <w:r w:rsidRPr="001B500E">
              <w:rPr>
                <w:rFonts w:ascii="Times New Roman" w:hAnsi="Times New Roman"/>
                <w:b/>
                <w:iCs/>
                <w:noProof/>
                <w:sz w:val="28"/>
                <w:szCs w:val="28"/>
              </w:rPr>
              <w:t>Инструкция для участников итогового сочинения (изложения)</w:t>
            </w:r>
          </w:p>
          <w:p w:rsidR="002D0C7E" w:rsidRPr="001B500E" w:rsidRDefault="002D0C7E" w:rsidP="001B500E">
            <w:pPr>
              <w:spacing w:after="0" w:line="276" w:lineRule="auto"/>
              <w:ind w:firstLine="709"/>
              <w:jc w:val="both"/>
              <w:rPr>
                <w:rFonts w:ascii="Times New Roman" w:hAnsi="Times New Roman"/>
                <w:i/>
                <w:sz w:val="28"/>
                <w:szCs w:val="28"/>
              </w:rPr>
            </w:pPr>
            <w:r w:rsidRPr="001B500E">
              <w:rPr>
                <w:rFonts w:ascii="Times New Roman" w:hAnsi="Times New Roman"/>
                <w:i/>
                <w:sz w:val="28"/>
                <w:szCs w:val="28"/>
              </w:rPr>
              <w:t>Первая часть инструктажа (начало проведения до 10.00):</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2D0C7E" w:rsidRPr="001B500E" w:rsidRDefault="002D0C7E" w:rsidP="001B500E">
            <w:pPr>
              <w:autoSpaceDE w:val="0"/>
              <w:autoSpaceDN w:val="0"/>
              <w:adjustRightInd w:val="0"/>
              <w:spacing w:after="0" w:line="276" w:lineRule="auto"/>
              <w:ind w:firstLine="708"/>
              <w:jc w:val="both"/>
              <w:rPr>
                <w:rFonts w:ascii="Times New Roman" w:hAnsi="Times New Roman"/>
                <w:b/>
                <w:sz w:val="28"/>
                <w:szCs w:val="28"/>
              </w:rPr>
            </w:pPr>
            <w:r w:rsidRPr="001B500E">
              <w:rPr>
                <w:rFonts w:ascii="Times New Roman" w:hAnsi="Times New Roman"/>
                <w:i/>
                <w:sz w:val="28"/>
                <w:szCs w:val="28"/>
              </w:rPr>
              <w:t>Зачитывается в случае, если в месте проведения проводится видеонаблюдение:</w:t>
            </w:r>
            <w:r w:rsidRPr="001B500E">
              <w:rPr>
                <w:rFonts w:ascii="Times New Roman" w:hAnsi="Times New Roman"/>
                <w:b/>
                <w:i/>
                <w:sz w:val="28"/>
                <w:szCs w:val="28"/>
              </w:rPr>
              <w:t xml:space="preserve"> В целях предупреждения нарушений порядка проведения итогового сочинения (изложения) в учебном кабинете ведется видеонаблюдение</w:t>
            </w:r>
            <w:r w:rsidRPr="001B500E">
              <w:rPr>
                <w:rFonts w:ascii="Times New Roman" w:hAnsi="Times New Roman"/>
                <w:b/>
                <w:sz w:val="28"/>
                <w:szCs w:val="28"/>
              </w:rPr>
              <w:t>.</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 xml:space="preserve">Во время работы в учебном кабинете запрещается: </w:t>
            </w:r>
          </w:p>
          <w:p w:rsidR="002D0C7E" w:rsidRPr="001B500E" w:rsidRDefault="002D0C7E" w:rsidP="001B500E">
            <w:pPr>
              <w:pStyle w:val="ListParagraph"/>
              <w:numPr>
                <w:ilvl w:val="0"/>
                <w:numId w:val="5"/>
              </w:numPr>
              <w:tabs>
                <w:tab w:val="left" w:pos="1168"/>
              </w:tabs>
              <w:spacing w:after="0" w:line="276" w:lineRule="auto"/>
              <w:ind w:left="34" w:firstLine="709"/>
              <w:jc w:val="both"/>
              <w:rPr>
                <w:rFonts w:ascii="Times New Roman" w:hAnsi="Times New Roman"/>
                <w:b/>
                <w:sz w:val="28"/>
                <w:szCs w:val="28"/>
              </w:rPr>
            </w:pPr>
            <w:r w:rsidRPr="001B500E">
              <w:rPr>
                <w:rFonts w:ascii="Times New Roman" w:hAnsi="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D0C7E" w:rsidRPr="001B500E" w:rsidRDefault="002D0C7E" w:rsidP="001B500E">
            <w:pPr>
              <w:pStyle w:val="ListParagraph"/>
              <w:numPr>
                <w:ilvl w:val="0"/>
                <w:numId w:val="5"/>
              </w:numPr>
              <w:tabs>
                <w:tab w:val="left" w:pos="1168"/>
              </w:tabs>
              <w:spacing w:after="0" w:line="276" w:lineRule="auto"/>
              <w:ind w:left="34" w:firstLine="709"/>
              <w:jc w:val="both"/>
              <w:rPr>
                <w:rFonts w:ascii="Times New Roman" w:hAnsi="Times New Roman"/>
                <w:b/>
                <w:sz w:val="28"/>
                <w:szCs w:val="28"/>
              </w:rPr>
            </w:pPr>
            <w:r w:rsidRPr="001B500E">
              <w:rPr>
                <w:rFonts w:ascii="Times New Roman" w:hAnsi="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2D0C7E" w:rsidRPr="001B500E" w:rsidRDefault="002D0C7E" w:rsidP="001B500E">
            <w:pPr>
              <w:spacing w:after="0" w:line="276" w:lineRule="auto"/>
              <w:ind w:firstLine="709"/>
              <w:jc w:val="both"/>
              <w:rPr>
                <w:rFonts w:ascii="Times New Roman" w:hAnsi="Times New Roman"/>
                <w:b/>
                <w:i/>
                <w:sz w:val="28"/>
                <w:szCs w:val="28"/>
              </w:rPr>
            </w:pPr>
            <w:r w:rsidRPr="001B500E">
              <w:rPr>
                <w:rFonts w:ascii="Times New Roman" w:hAnsi="Times New Roman"/>
                <w:b/>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2D0C7E" w:rsidRPr="001B500E" w:rsidRDefault="002D0C7E" w:rsidP="001B500E">
            <w:pPr>
              <w:autoSpaceDE w:val="0"/>
              <w:autoSpaceDN w:val="0"/>
              <w:adjustRightInd w:val="0"/>
              <w:spacing w:after="0" w:line="276" w:lineRule="auto"/>
              <w:ind w:firstLine="708"/>
              <w:jc w:val="both"/>
              <w:rPr>
                <w:rFonts w:ascii="Times New Roman" w:hAnsi="Times New Roman"/>
                <w:b/>
                <w:sz w:val="28"/>
                <w:szCs w:val="28"/>
              </w:rPr>
            </w:pPr>
            <w:r w:rsidRPr="001B500E">
              <w:rPr>
                <w:rFonts w:ascii="Times New Roman" w:hAnsi="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2D0C7E" w:rsidRPr="001B500E" w:rsidRDefault="002D0C7E" w:rsidP="001B500E">
            <w:pPr>
              <w:pStyle w:val="ListParagraph"/>
              <w:numPr>
                <w:ilvl w:val="0"/>
                <w:numId w:val="6"/>
              </w:numPr>
              <w:tabs>
                <w:tab w:val="left" w:pos="1168"/>
              </w:tabs>
              <w:autoSpaceDE w:val="0"/>
              <w:autoSpaceDN w:val="0"/>
              <w:adjustRightInd w:val="0"/>
              <w:spacing w:after="0" w:line="276" w:lineRule="auto"/>
              <w:ind w:left="34" w:firstLine="709"/>
              <w:jc w:val="both"/>
              <w:rPr>
                <w:rFonts w:ascii="Times New Roman" w:hAnsi="Times New Roman"/>
                <w:b/>
                <w:sz w:val="28"/>
                <w:szCs w:val="28"/>
              </w:rPr>
            </w:pPr>
            <w:r w:rsidRPr="001B500E">
              <w:rPr>
                <w:rFonts w:ascii="Times New Roman" w:hAnsi="Times New Roman"/>
                <w:b/>
                <w:sz w:val="28"/>
                <w:szCs w:val="28"/>
              </w:rPr>
              <w:t>гелевая ручка с чернилами черного цвета;</w:t>
            </w:r>
          </w:p>
          <w:p w:rsidR="002D0C7E" w:rsidRPr="001B500E" w:rsidRDefault="002D0C7E" w:rsidP="001B500E">
            <w:pPr>
              <w:pStyle w:val="ListParagraph"/>
              <w:numPr>
                <w:ilvl w:val="0"/>
                <w:numId w:val="6"/>
              </w:numPr>
              <w:tabs>
                <w:tab w:val="left" w:pos="1168"/>
              </w:tabs>
              <w:autoSpaceDE w:val="0"/>
              <w:autoSpaceDN w:val="0"/>
              <w:adjustRightInd w:val="0"/>
              <w:spacing w:after="0" w:line="276" w:lineRule="auto"/>
              <w:ind w:left="34" w:firstLine="709"/>
              <w:jc w:val="both"/>
              <w:rPr>
                <w:rFonts w:ascii="Times New Roman" w:hAnsi="Times New Roman"/>
                <w:b/>
                <w:sz w:val="28"/>
                <w:szCs w:val="28"/>
              </w:rPr>
            </w:pPr>
            <w:r w:rsidRPr="001B500E">
              <w:rPr>
                <w:rFonts w:ascii="Times New Roman" w:hAnsi="Times New Roman"/>
                <w:b/>
                <w:sz w:val="28"/>
                <w:szCs w:val="28"/>
              </w:rPr>
              <w:t>документ, удостоверяющий личность;</w:t>
            </w:r>
          </w:p>
          <w:p w:rsidR="002D0C7E" w:rsidRPr="001B500E" w:rsidRDefault="002D0C7E" w:rsidP="001B500E">
            <w:pPr>
              <w:pStyle w:val="ListParagraph"/>
              <w:numPr>
                <w:ilvl w:val="0"/>
                <w:numId w:val="6"/>
              </w:numPr>
              <w:tabs>
                <w:tab w:val="left" w:pos="1168"/>
              </w:tabs>
              <w:autoSpaceDE w:val="0"/>
              <w:autoSpaceDN w:val="0"/>
              <w:adjustRightInd w:val="0"/>
              <w:spacing w:after="0" w:line="276" w:lineRule="auto"/>
              <w:ind w:left="34" w:firstLine="709"/>
              <w:jc w:val="both"/>
              <w:rPr>
                <w:rFonts w:ascii="Times New Roman" w:hAnsi="Times New Roman"/>
                <w:b/>
                <w:sz w:val="28"/>
                <w:szCs w:val="28"/>
              </w:rPr>
            </w:pPr>
            <w:r w:rsidRPr="001B500E">
              <w:rPr>
                <w:rFonts w:ascii="Times New Roman" w:hAnsi="Times New Roman"/>
                <w:b/>
                <w:sz w:val="28"/>
                <w:szCs w:val="28"/>
              </w:rPr>
              <w:t>лекарства и питание (при необходимости);</w:t>
            </w:r>
          </w:p>
          <w:p w:rsidR="002D0C7E" w:rsidRPr="001B500E" w:rsidRDefault="002D0C7E" w:rsidP="001B500E">
            <w:pPr>
              <w:pStyle w:val="ListParagraph"/>
              <w:numPr>
                <w:ilvl w:val="0"/>
                <w:numId w:val="6"/>
              </w:numPr>
              <w:tabs>
                <w:tab w:val="left" w:pos="1168"/>
              </w:tabs>
              <w:autoSpaceDE w:val="0"/>
              <w:autoSpaceDN w:val="0"/>
              <w:adjustRightInd w:val="0"/>
              <w:spacing w:after="0" w:line="276" w:lineRule="auto"/>
              <w:ind w:left="34" w:firstLine="709"/>
              <w:jc w:val="both"/>
              <w:rPr>
                <w:rFonts w:ascii="Times New Roman" w:hAnsi="Times New Roman"/>
                <w:b/>
                <w:sz w:val="28"/>
                <w:szCs w:val="28"/>
              </w:rPr>
            </w:pPr>
            <w:r w:rsidRPr="001B500E">
              <w:rPr>
                <w:rFonts w:ascii="Times New Roman" w:hAnsi="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2D0C7E" w:rsidRPr="001B500E" w:rsidRDefault="002D0C7E" w:rsidP="001B500E">
            <w:pPr>
              <w:pStyle w:val="ListParagraph"/>
              <w:numPr>
                <w:ilvl w:val="0"/>
                <w:numId w:val="6"/>
              </w:numPr>
              <w:tabs>
                <w:tab w:val="left" w:pos="1168"/>
              </w:tabs>
              <w:autoSpaceDE w:val="0"/>
              <w:autoSpaceDN w:val="0"/>
              <w:adjustRightInd w:val="0"/>
              <w:spacing w:after="0" w:line="276" w:lineRule="auto"/>
              <w:ind w:left="34" w:firstLine="709"/>
              <w:jc w:val="both"/>
              <w:rPr>
                <w:rFonts w:ascii="Times New Roman" w:hAnsi="Times New Roman"/>
                <w:b/>
                <w:sz w:val="28"/>
                <w:szCs w:val="28"/>
              </w:rPr>
            </w:pPr>
            <w:r w:rsidRPr="001B500E">
              <w:rPr>
                <w:rFonts w:ascii="Times New Roman" w:hAnsi="Times New Roman"/>
                <w:b/>
                <w:sz w:val="28"/>
                <w:szCs w:val="28"/>
              </w:rPr>
              <w:t>инструкция для участников итогового сочинения (изложения);</w:t>
            </w:r>
          </w:p>
          <w:p w:rsidR="002D0C7E" w:rsidRPr="001B500E" w:rsidRDefault="002D0C7E" w:rsidP="001B500E">
            <w:pPr>
              <w:pStyle w:val="ListParagraph"/>
              <w:numPr>
                <w:ilvl w:val="0"/>
                <w:numId w:val="6"/>
              </w:numPr>
              <w:tabs>
                <w:tab w:val="left" w:pos="1168"/>
              </w:tabs>
              <w:autoSpaceDE w:val="0"/>
              <w:autoSpaceDN w:val="0"/>
              <w:adjustRightInd w:val="0"/>
              <w:spacing w:after="0" w:line="276" w:lineRule="auto"/>
              <w:ind w:left="34" w:firstLine="709"/>
              <w:jc w:val="both"/>
              <w:rPr>
                <w:rFonts w:ascii="Times New Roman" w:hAnsi="Times New Roman"/>
                <w:b/>
                <w:sz w:val="28"/>
                <w:szCs w:val="28"/>
              </w:rPr>
            </w:pPr>
            <w:r w:rsidRPr="001B500E">
              <w:rPr>
                <w:rFonts w:ascii="Times New Roman" w:hAnsi="Times New Roman"/>
                <w:b/>
                <w:sz w:val="28"/>
                <w:szCs w:val="28"/>
              </w:rPr>
              <w:t>листы бумаги для черновиков;</w:t>
            </w:r>
          </w:p>
          <w:p w:rsidR="002D0C7E" w:rsidRPr="001B500E" w:rsidRDefault="002D0C7E" w:rsidP="001B500E">
            <w:pPr>
              <w:pStyle w:val="ListParagraph"/>
              <w:widowControl w:val="0"/>
              <w:numPr>
                <w:ilvl w:val="0"/>
                <w:numId w:val="6"/>
              </w:numPr>
              <w:tabs>
                <w:tab w:val="left" w:pos="1168"/>
              </w:tabs>
              <w:spacing w:after="0" w:line="276" w:lineRule="auto"/>
              <w:ind w:left="34" w:firstLine="709"/>
              <w:jc w:val="both"/>
              <w:rPr>
                <w:rFonts w:ascii="Times New Roman" w:hAnsi="Times New Roman"/>
                <w:b/>
                <w:sz w:val="28"/>
                <w:szCs w:val="28"/>
              </w:rPr>
            </w:pPr>
            <w:r w:rsidRPr="001B500E">
              <w:rPr>
                <w:rFonts w:ascii="Times New Roman" w:hAnsi="Times New Roman"/>
                <w:b/>
                <w:sz w:val="28"/>
                <w:szCs w:val="28"/>
              </w:rPr>
              <w:t>специальные технические средства (для участников с ОВЗ, детей-инвалидов,</w:t>
            </w:r>
            <w:r w:rsidRPr="001B500E">
              <w:rPr>
                <w:rFonts w:ascii="Times New Roman" w:hAnsi="Times New Roman"/>
                <w:sz w:val="28"/>
                <w:szCs w:val="28"/>
              </w:rPr>
              <w:t xml:space="preserve"> </w:t>
            </w:r>
            <w:r w:rsidRPr="001B500E">
              <w:rPr>
                <w:rFonts w:ascii="Times New Roman" w:hAnsi="Times New Roman"/>
                <w:b/>
                <w:sz w:val="28"/>
                <w:szCs w:val="28"/>
              </w:rPr>
              <w:t>инвалидов) (при необходимости).</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 xml:space="preserve">Вы можете делать пометки на листах бумаги для черновиков. Обращаем ваше внимание на то, что записи на листах бумаги для черновиков не проверяются. </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Продолжительность выполнения итогового сочинения (изложения) составляет: 3 часа 55 минут (235 минут).</w:t>
            </w:r>
          </w:p>
          <w:p w:rsidR="002D0C7E" w:rsidRPr="001B500E" w:rsidRDefault="002D0C7E" w:rsidP="001B500E">
            <w:pPr>
              <w:spacing w:after="0" w:line="276" w:lineRule="auto"/>
              <w:ind w:firstLine="709"/>
              <w:jc w:val="both"/>
              <w:rPr>
                <w:rFonts w:ascii="Times New Roman" w:hAnsi="Times New Roman"/>
                <w:i/>
                <w:sz w:val="28"/>
                <w:szCs w:val="28"/>
              </w:rPr>
            </w:pPr>
            <w:r w:rsidRPr="001B500E">
              <w:rPr>
                <w:rFonts w:ascii="Times New Roman" w:hAnsi="Times New Roman"/>
                <w:i/>
                <w:sz w:val="28"/>
                <w:szCs w:val="28"/>
              </w:rPr>
              <w:t>Для обучающихся с ОВЗ, указанных в приказе Департамента образования от 02.11.2020 №980-о «Об утверждении списка участников с ограниченными возможностями здоровья для создания особых условий при проведении итогового сочинения (изложения) в Ивановской области в 2020-2021 учебном году», продолжительность составляет 5 часов 25 минут.</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 xml:space="preserve">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 </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2D0C7E" w:rsidRPr="001B500E" w:rsidRDefault="002D0C7E" w:rsidP="001B500E">
            <w:pPr>
              <w:spacing w:after="0" w:line="276" w:lineRule="auto"/>
              <w:ind w:firstLine="709"/>
              <w:jc w:val="both"/>
              <w:rPr>
                <w:rFonts w:ascii="Times New Roman" w:hAnsi="Times New Roman"/>
                <w:i/>
                <w:sz w:val="28"/>
                <w:szCs w:val="28"/>
              </w:rPr>
            </w:pPr>
            <w:r w:rsidRPr="001B500E">
              <w:rPr>
                <w:rFonts w:ascii="Times New Roman" w:hAnsi="Times New Roman"/>
                <w:i/>
                <w:sz w:val="28"/>
                <w:szCs w:val="28"/>
              </w:rPr>
              <w:t>Вторая часть инструктажа проводится не ранее 10.00:</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Стали известны темы сочинения (тексты для изложения).</w:t>
            </w:r>
          </w:p>
          <w:p w:rsidR="002D0C7E" w:rsidRPr="001B500E" w:rsidRDefault="002D0C7E" w:rsidP="001B500E">
            <w:pPr>
              <w:spacing w:after="0" w:line="276" w:lineRule="auto"/>
              <w:ind w:firstLine="709"/>
              <w:jc w:val="both"/>
              <w:rPr>
                <w:rFonts w:ascii="Times New Roman" w:hAnsi="Times New Roman"/>
                <w:i/>
                <w:sz w:val="28"/>
                <w:szCs w:val="28"/>
              </w:rPr>
            </w:pPr>
            <w:r w:rsidRPr="001B500E">
              <w:rPr>
                <w:rFonts w:ascii="Times New Roman" w:hAnsi="Times New Roman"/>
                <w:i/>
                <w:sz w:val="28"/>
                <w:szCs w:val="28"/>
              </w:rPr>
              <w:t>Члены комиссии по проведению итогового сочинения (изложения) зачитывают участникам темы итоговых сочинений (текст для изложения не зачитывается).</w:t>
            </w:r>
          </w:p>
          <w:p w:rsidR="002D0C7E" w:rsidRPr="001B500E" w:rsidRDefault="002D0C7E" w:rsidP="001B500E">
            <w:pPr>
              <w:spacing w:after="0" w:line="276" w:lineRule="auto"/>
              <w:ind w:firstLine="709"/>
              <w:jc w:val="both"/>
              <w:rPr>
                <w:rFonts w:ascii="Times New Roman" w:hAnsi="Times New Roman"/>
                <w:i/>
                <w:sz w:val="28"/>
                <w:szCs w:val="28"/>
              </w:rPr>
            </w:pPr>
            <w:r w:rsidRPr="001B500E">
              <w:rPr>
                <w:rFonts w:ascii="Times New Roman" w:hAnsi="Times New Roman"/>
                <w:b/>
                <w:sz w:val="28"/>
                <w:szCs w:val="28"/>
              </w:rPr>
              <w:t>Приступаем к заполнению бланка регистрации.</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lang w:eastAsia="zh-CN"/>
              </w:rPr>
              <w:t xml:space="preserve">Записывайте буквы и цифры в соответствии с образцом на бланке. </w:t>
            </w:r>
            <w:r w:rsidRPr="001B500E">
              <w:rPr>
                <w:rFonts w:ascii="Times New Roman" w:hAnsi="Times New Roman"/>
                <w:b/>
                <w:sz w:val="28"/>
                <w:szCs w:val="28"/>
              </w:rPr>
              <w:t>Каждая цифра, символ записывается в отдельную клетку, начиная с первой клетки.</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2D0C7E" w:rsidRPr="001B500E" w:rsidRDefault="002D0C7E" w:rsidP="001B500E">
            <w:pPr>
              <w:spacing w:after="0" w:line="276" w:lineRule="auto"/>
              <w:ind w:firstLine="709"/>
              <w:jc w:val="both"/>
              <w:rPr>
                <w:rFonts w:ascii="Times New Roman" w:hAnsi="Times New Roman"/>
                <w:i/>
                <w:sz w:val="28"/>
                <w:szCs w:val="28"/>
                <w:lang w:eastAsia="zh-CN"/>
              </w:rPr>
            </w:pPr>
            <w:r w:rsidRPr="001B500E">
              <w:rPr>
                <w:rFonts w:ascii="Times New Roman" w:hAnsi="Times New Roman"/>
                <w:i/>
                <w:sz w:val="28"/>
                <w:szCs w:val="28"/>
                <w:lang w:eastAsia="zh-CN"/>
              </w:rPr>
              <w:t>Обратите внимание участников на доску.</w:t>
            </w:r>
          </w:p>
          <w:p w:rsidR="002D0C7E" w:rsidRPr="001B500E" w:rsidRDefault="002D0C7E" w:rsidP="001B500E">
            <w:pPr>
              <w:spacing w:after="0" w:line="276" w:lineRule="auto"/>
              <w:ind w:firstLine="709"/>
              <w:jc w:val="both"/>
              <w:rPr>
                <w:rFonts w:ascii="Times New Roman" w:hAnsi="Times New Roman"/>
                <w:b/>
                <w:sz w:val="28"/>
                <w:szCs w:val="28"/>
              </w:rPr>
            </w:pPr>
            <w:r w:rsidRPr="001B500E">
              <w:rPr>
                <w:rFonts w:ascii="Times New Roman" w:hAnsi="Times New Roman"/>
                <w:b/>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1B500E">
              <w:rPr>
                <w:rFonts w:ascii="Times New Roman" w:hAnsi="Times New Roman"/>
                <w:b/>
                <w:noProof/>
                <w:sz w:val="28"/>
                <w:szCs w:val="28"/>
              </w:rPr>
              <w:t xml:space="preserve">итогового сочинения (изложения), </w:t>
            </w:r>
            <w:r w:rsidRPr="001B500E">
              <w:rPr>
                <w:rFonts w:ascii="Times New Roman" w:hAnsi="Times New Roman"/>
                <w:b/>
                <w:sz w:val="28"/>
                <w:szCs w:val="28"/>
              </w:rPr>
              <w:t xml:space="preserve">код вида работ, наименование вида работ. </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2D0C7E" w:rsidRPr="001B500E" w:rsidRDefault="002D0C7E" w:rsidP="001B500E">
            <w:pPr>
              <w:spacing w:after="0" w:line="276" w:lineRule="auto"/>
              <w:ind w:firstLine="720"/>
              <w:jc w:val="both"/>
              <w:rPr>
                <w:rFonts w:ascii="Times New Roman" w:hAnsi="Times New Roman"/>
                <w:i/>
                <w:sz w:val="28"/>
                <w:szCs w:val="28"/>
              </w:rPr>
            </w:pPr>
            <w:r w:rsidRPr="001B500E">
              <w:rPr>
                <w:rFonts w:ascii="Times New Roman" w:hAnsi="Times New Roman"/>
                <w:i/>
                <w:sz w:val="28"/>
                <w:szCs w:val="28"/>
              </w:rPr>
              <w:t>Сделать паузу для заполнения участниками полей бланка регистрации.</w:t>
            </w:r>
          </w:p>
          <w:p w:rsidR="002D0C7E" w:rsidRPr="001B500E" w:rsidRDefault="002D0C7E" w:rsidP="001B500E">
            <w:pPr>
              <w:suppressAutoHyphens/>
              <w:spacing w:after="0" w:line="276" w:lineRule="auto"/>
              <w:ind w:firstLine="709"/>
              <w:jc w:val="both"/>
              <w:rPr>
                <w:rFonts w:ascii="Times New Roman" w:hAnsi="Times New Roman"/>
                <w:b/>
                <w:bCs/>
                <w:sz w:val="28"/>
                <w:szCs w:val="28"/>
              </w:rPr>
            </w:pPr>
            <w:r w:rsidRPr="001B500E">
              <w:rPr>
                <w:rFonts w:ascii="Times New Roman" w:hAnsi="Times New Roman"/>
                <w:b/>
                <w:bCs/>
                <w:sz w:val="28"/>
                <w:szCs w:val="28"/>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Служебные поля «Заполняется ответственным» не заполняйте.</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Приступаем к заполнению регистрационных полей бланка записи.</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rsidR="002D0C7E" w:rsidRPr="001B500E" w:rsidRDefault="002D0C7E" w:rsidP="001B500E">
            <w:pPr>
              <w:suppressAutoHyphens/>
              <w:spacing w:after="0" w:line="276" w:lineRule="auto"/>
              <w:ind w:firstLine="709"/>
              <w:jc w:val="both"/>
              <w:rPr>
                <w:rFonts w:ascii="Times New Roman" w:hAnsi="Times New Roman"/>
                <w:i/>
                <w:sz w:val="28"/>
                <w:szCs w:val="28"/>
                <w:lang w:eastAsia="zh-CN"/>
              </w:rPr>
            </w:pPr>
            <w:r w:rsidRPr="001B500E">
              <w:rPr>
                <w:rFonts w:ascii="Times New Roman" w:hAnsi="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 xml:space="preserve">Инструктаж закончен. </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(текста изложения) в бланк записи, внимательно прочитайте инструкцию для участника итогового сочинения (или изложения), которая лежит у вас на рабочем столе.</w:t>
            </w:r>
          </w:p>
          <w:p w:rsidR="002D0C7E" w:rsidRPr="001B500E" w:rsidRDefault="002D0C7E" w:rsidP="001B500E">
            <w:pPr>
              <w:suppressAutoHyphens/>
              <w:spacing w:after="0" w:line="276" w:lineRule="auto"/>
              <w:ind w:firstLine="709"/>
              <w:jc w:val="both"/>
              <w:rPr>
                <w:rFonts w:ascii="Times New Roman" w:hAnsi="Times New Roman"/>
                <w:i/>
                <w:sz w:val="28"/>
                <w:szCs w:val="28"/>
                <w:lang w:eastAsia="zh-CN"/>
              </w:rPr>
            </w:pPr>
            <w:r w:rsidRPr="001B500E">
              <w:rPr>
                <w:rFonts w:ascii="Times New Roman" w:hAnsi="Times New Roman"/>
                <w:i/>
                <w:sz w:val="28"/>
                <w:szCs w:val="28"/>
                <w:lang w:eastAsia="zh-CN"/>
              </w:rPr>
              <w:t>(Сделать паузу)</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 xml:space="preserve">Вы можете приступать к написанию итогового сочинения (изложения). </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 xml:space="preserve">Начало написания итогового сочинения (изложения): </w:t>
            </w:r>
            <w:r w:rsidRPr="001B500E">
              <w:rPr>
                <w:rFonts w:ascii="Times New Roman" w:hAnsi="Times New Roman"/>
                <w:i/>
                <w:sz w:val="28"/>
                <w:szCs w:val="28"/>
                <w:lang w:eastAsia="zh-CN"/>
              </w:rPr>
              <w:t>(объявить время)</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 xml:space="preserve">Окончание написания итогового сочинения (изложения): </w:t>
            </w:r>
            <w:r w:rsidRPr="001B500E">
              <w:rPr>
                <w:rFonts w:ascii="Times New Roman" w:hAnsi="Times New Roman"/>
                <w:i/>
                <w:sz w:val="28"/>
                <w:szCs w:val="28"/>
                <w:lang w:eastAsia="zh-CN"/>
              </w:rPr>
              <w:t>(указать время)</w:t>
            </w:r>
          </w:p>
          <w:p w:rsidR="002D0C7E" w:rsidRPr="001B500E" w:rsidRDefault="002D0C7E" w:rsidP="001B500E">
            <w:pPr>
              <w:suppressAutoHyphens/>
              <w:spacing w:after="0" w:line="276" w:lineRule="auto"/>
              <w:ind w:firstLine="709"/>
              <w:jc w:val="both"/>
              <w:rPr>
                <w:rFonts w:ascii="Times New Roman" w:hAnsi="Times New Roman"/>
                <w:i/>
                <w:sz w:val="28"/>
                <w:szCs w:val="28"/>
                <w:lang w:eastAsia="zh-CN"/>
              </w:rPr>
            </w:pPr>
            <w:r w:rsidRPr="001B500E">
              <w:rPr>
                <w:rFonts w:ascii="Times New Roman" w:hAnsi="Times New Roman"/>
                <w:i/>
                <w:sz w:val="28"/>
                <w:szCs w:val="28"/>
                <w:lang w:eastAsia="zh-CN"/>
              </w:rPr>
              <w:t xml:space="preserve">Запишите на доске время начала и окончания написания </w:t>
            </w:r>
            <w:r w:rsidRPr="001B500E">
              <w:rPr>
                <w:rFonts w:ascii="Times New Roman" w:hAnsi="Times New Roman"/>
                <w:i/>
                <w:sz w:val="28"/>
                <w:szCs w:val="28"/>
              </w:rPr>
              <w:t>итогового сочинения (изложения)</w:t>
            </w:r>
            <w:r w:rsidRPr="001B500E">
              <w:rPr>
                <w:rFonts w:ascii="Times New Roman" w:hAnsi="Times New Roman"/>
                <w:i/>
                <w:sz w:val="28"/>
                <w:szCs w:val="28"/>
                <w:lang w:eastAsia="zh-CN"/>
              </w:rPr>
              <w:t xml:space="preserve">. </w:t>
            </w:r>
          </w:p>
          <w:p w:rsidR="002D0C7E" w:rsidRPr="001B500E" w:rsidRDefault="002D0C7E" w:rsidP="001B500E">
            <w:pPr>
              <w:suppressAutoHyphens/>
              <w:spacing w:after="0" w:line="276" w:lineRule="auto"/>
              <w:ind w:firstLine="709"/>
              <w:jc w:val="both"/>
              <w:rPr>
                <w:rFonts w:ascii="Times New Roman" w:hAnsi="Times New Roman"/>
                <w:i/>
                <w:sz w:val="28"/>
                <w:szCs w:val="28"/>
                <w:lang w:eastAsia="zh-CN"/>
              </w:rPr>
            </w:pPr>
            <w:r w:rsidRPr="001B500E">
              <w:rPr>
                <w:rFonts w:ascii="Times New Roman" w:hAnsi="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2D0C7E" w:rsidRPr="001B500E" w:rsidRDefault="002D0C7E" w:rsidP="001B500E">
            <w:pPr>
              <w:pStyle w:val="Default"/>
              <w:ind w:firstLine="743"/>
              <w:jc w:val="both"/>
              <w:rPr>
                <w:i/>
                <w:sz w:val="28"/>
                <w:szCs w:val="28"/>
                <w:lang w:eastAsia="zh-CN"/>
              </w:rPr>
            </w:pPr>
            <w:r w:rsidRPr="001B500E">
              <w:rPr>
                <w:i/>
                <w:sz w:val="28"/>
                <w:szCs w:val="28"/>
                <w:u w:val="single"/>
                <w:lang w:eastAsia="zh-CN"/>
              </w:rPr>
              <w:t>При проведении изложения</w:t>
            </w:r>
            <w:r w:rsidRPr="001B500E">
              <w:rPr>
                <w:i/>
                <w:sz w:val="28"/>
                <w:szCs w:val="28"/>
                <w:lang w:eastAsia="zh-CN"/>
              </w:rPr>
              <w:t xml:space="preserve"> после объявления начала проведения итогового изложения, член комиссии разборчиво читает текст для изложения трижды. Интервал между чтением составляет 2 минуты.</w:t>
            </w:r>
          </w:p>
          <w:p w:rsidR="002D0C7E" w:rsidRPr="001B500E" w:rsidRDefault="002D0C7E" w:rsidP="001B500E">
            <w:pPr>
              <w:pStyle w:val="Default"/>
              <w:ind w:firstLine="743"/>
              <w:jc w:val="both"/>
              <w:rPr>
                <w:i/>
                <w:color w:val="auto"/>
                <w:sz w:val="28"/>
                <w:szCs w:val="28"/>
                <w:u w:val="single"/>
                <w:lang w:eastAsia="zh-CN"/>
              </w:rPr>
            </w:pPr>
            <w:r w:rsidRPr="001B500E">
              <w:rPr>
                <w:i/>
                <w:iCs/>
                <w:color w:val="auto"/>
                <w:sz w:val="28"/>
                <w:szCs w:val="28"/>
                <w:u w:val="single"/>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w:t>
            </w:r>
            <w:r w:rsidRPr="001B500E">
              <w:rPr>
                <w:i/>
                <w:iCs/>
                <w:color w:val="auto"/>
                <w:sz w:val="28"/>
                <w:szCs w:val="28"/>
              </w:rPr>
              <w:t>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r w:rsidRPr="001B500E">
              <w:rPr>
                <w:i/>
                <w:iCs/>
                <w:color w:val="auto"/>
                <w:sz w:val="26"/>
                <w:szCs w:val="26"/>
              </w:rPr>
              <w:t xml:space="preserve"> </w:t>
            </w:r>
          </w:p>
          <w:p w:rsidR="002D0C7E" w:rsidRPr="001B500E" w:rsidRDefault="002D0C7E" w:rsidP="001B500E">
            <w:pPr>
              <w:suppressAutoHyphens/>
              <w:spacing w:before="120" w:after="12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Желаем удачи!</w:t>
            </w:r>
          </w:p>
          <w:p w:rsidR="002D0C7E" w:rsidRPr="001B500E" w:rsidRDefault="002D0C7E" w:rsidP="001B500E">
            <w:pPr>
              <w:suppressAutoHyphens/>
              <w:spacing w:after="0" w:line="276" w:lineRule="auto"/>
              <w:ind w:firstLine="709"/>
              <w:jc w:val="both"/>
              <w:rPr>
                <w:rFonts w:ascii="Times New Roman" w:hAnsi="Times New Roman"/>
                <w:i/>
                <w:sz w:val="28"/>
                <w:szCs w:val="28"/>
                <w:lang w:eastAsia="zh-CN"/>
              </w:rPr>
            </w:pPr>
            <w:r w:rsidRPr="001B500E">
              <w:rPr>
                <w:rFonts w:ascii="Times New Roman" w:hAnsi="Times New Roman"/>
                <w:i/>
                <w:sz w:val="28"/>
                <w:szCs w:val="28"/>
                <w:lang w:eastAsia="zh-CN"/>
              </w:rPr>
              <w:t>За 30 минут до окончания написания итогового сочинения (изложения) необходимо объявить:</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До окончания написания итогового сочинения (изложения) осталось 30 минут. Не забывайте переносить записи из листов бумаги для черновиков в бланк записи.</w:t>
            </w:r>
          </w:p>
          <w:p w:rsidR="002D0C7E" w:rsidRPr="001B500E" w:rsidRDefault="002D0C7E" w:rsidP="001B500E">
            <w:pPr>
              <w:tabs>
                <w:tab w:val="left" w:pos="10206"/>
              </w:tabs>
              <w:suppressAutoHyphens/>
              <w:spacing w:after="0" w:line="276" w:lineRule="auto"/>
              <w:ind w:firstLine="709"/>
              <w:jc w:val="both"/>
              <w:rPr>
                <w:rFonts w:ascii="Times New Roman" w:hAnsi="Times New Roman"/>
                <w:i/>
                <w:sz w:val="28"/>
                <w:szCs w:val="28"/>
                <w:lang w:eastAsia="zh-CN"/>
              </w:rPr>
            </w:pPr>
            <w:r w:rsidRPr="001B500E">
              <w:rPr>
                <w:rFonts w:ascii="Times New Roman" w:hAnsi="Times New Roman"/>
                <w:i/>
                <w:sz w:val="28"/>
                <w:szCs w:val="28"/>
                <w:lang w:eastAsia="zh-CN"/>
              </w:rPr>
              <w:t>За 5 минут до окончания итогового сочинения (изложения) необходимо объявить:</w:t>
            </w:r>
          </w:p>
          <w:p w:rsidR="002D0C7E" w:rsidRPr="001B500E" w:rsidRDefault="002D0C7E" w:rsidP="001B500E">
            <w:pPr>
              <w:tabs>
                <w:tab w:val="left" w:pos="10206"/>
              </w:tabs>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До окончания написания итогового сочинения (изложения) осталось 5 минут.</w:t>
            </w:r>
          </w:p>
          <w:p w:rsidR="002D0C7E" w:rsidRPr="001B500E" w:rsidRDefault="002D0C7E" w:rsidP="001B500E">
            <w:pPr>
              <w:tabs>
                <w:tab w:val="left" w:pos="10206"/>
              </w:tabs>
              <w:suppressAutoHyphens/>
              <w:spacing w:after="0" w:line="276" w:lineRule="auto"/>
              <w:ind w:firstLine="709"/>
              <w:jc w:val="both"/>
              <w:rPr>
                <w:rFonts w:ascii="Times New Roman" w:hAnsi="Times New Roman"/>
                <w:i/>
                <w:sz w:val="28"/>
                <w:szCs w:val="28"/>
                <w:lang w:eastAsia="zh-CN"/>
              </w:rPr>
            </w:pPr>
            <w:r w:rsidRPr="001B500E">
              <w:rPr>
                <w:rFonts w:ascii="Times New Roman" w:hAnsi="Times New Roman"/>
                <w:i/>
                <w:sz w:val="28"/>
                <w:szCs w:val="28"/>
                <w:lang w:eastAsia="zh-CN"/>
              </w:rPr>
              <w:t>По окончании времени итогового сочинения (изложения) объявить:</w:t>
            </w:r>
          </w:p>
          <w:p w:rsidR="002D0C7E" w:rsidRPr="001B500E" w:rsidRDefault="002D0C7E" w:rsidP="001B500E">
            <w:pPr>
              <w:suppressAutoHyphens/>
              <w:spacing w:after="0" w:line="276" w:lineRule="auto"/>
              <w:ind w:firstLine="709"/>
              <w:jc w:val="both"/>
              <w:rPr>
                <w:rFonts w:ascii="Times New Roman" w:hAnsi="Times New Roman"/>
                <w:b/>
                <w:sz w:val="28"/>
                <w:szCs w:val="28"/>
                <w:lang w:eastAsia="zh-CN"/>
              </w:rPr>
            </w:pPr>
            <w:r w:rsidRPr="001B500E">
              <w:rPr>
                <w:rFonts w:ascii="Times New Roman" w:hAnsi="Times New Roman"/>
                <w:b/>
                <w:sz w:val="28"/>
                <w:szCs w:val="28"/>
                <w:lang w:eastAsia="zh-CN"/>
              </w:rPr>
              <w:t xml:space="preserve">Итоговое сочинение (изложение) окончено. Положите на край стола свои бланки и листы бумаги для черновиков. </w:t>
            </w:r>
          </w:p>
          <w:p w:rsidR="002D0C7E" w:rsidRPr="001B500E" w:rsidRDefault="002D0C7E" w:rsidP="001B500E">
            <w:pPr>
              <w:spacing w:after="0" w:line="240" w:lineRule="auto"/>
              <w:ind w:firstLine="709"/>
              <w:jc w:val="both"/>
              <w:rPr>
                <w:rFonts w:ascii="Times New Roman" w:hAnsi="Times New Roman"/>
                <w:i/>
                <w:sz w:val="28"/>
                <w:szCs w:val="28"/>
                <w:lang w:eastAsia="zh-CN"/>
              </w:rPr>
            </w:pPr>
            <w:r w:rsidRPr="001B500E">
              <w:rPr>
                <w:rFonts w:ascii="Times New Roman" w:hAnsi="Times New Roman"/>
                <w:i/>
                <w:sz w:val="28"/>
                <w:szCs w:val="28"/>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2D0C7E" w:rsidRPr="001B500E" w:rsidRDefault="002D0C7E" w:rsidP="001B500E">
            <w:pPr>
              <w:spacing w:after="0" w:line="240" w:lineRule="auto"/>
              <w:jc w:val="both"/>
              <w:rPr>
                <w:rFonts w:ascii="Times New Roman" w:hAnsi="Times New Roman"/>
                <w:sz w:val="28"/>
              </w:rPr>
            </w:pPr>
          </w:p>
        </w:tc>
      </w:tr>
    </w:tbl>
    <w:p w:rsidR="002D0C7E" w:rsidRDefault="002D0C7E" w:rsidP="00906374">
      <w:pPr>
        <w:spacing w:after="0" w:line="240" w:lineRule="auto"/>
        <w:contextualSpacing/>
        <w:rPr>
          <w:rFonts w:ascii="Times New Roman" w:hAnsi="Times New Roman"/>
          <w:b/>
          <w:sz w:val="28"/>
        </w:rPr>
      </w:pPr>
    </w:p>
    <w:p w:rsidR="002D0C7E" w:rsidRDefault="002D0C7E">
      <w:pPr>
        <w:rPr>
          <w:rFonts w:ascii="Times New Roman" w:hAnsi="Times New Roman"/>
          <w:b/>
          <w:sz w:val="28"/>
        </w:rPr>
      </w:pPr>
      <w:r>
        <w:rPr>
          <w:rFonts w:ascii="Times New Roman" w:hAnsi="Times New Roman"/>
          <w:b/>
          <w:sz w:val="28"/>
        </w:rPr>
        <w:br w:type="page"/>
      </w:r>
    </w:p>
    <w:tbl>
      <w:tblPr>
        <w:tblW w:w="0" w:type="auto"/>
        <w:tblLook w:val="00A0"/>
      </w:tblPr>
      <w:tblGrid>
        <w:gridCol w:w="4643"/>
        <w:gridCol w:w="4644"/>
      </w:tblGrid>
      <w:tr w:rsidR="002D0C7E" w:rsidRPr="001B500E" w:rsidTr="001B500E">
        <w:tc>
          <w:tcPr>
            <w:tcW w:w="4643" w:type="dxa"/>
          </w:tcPr>
          <w:p w:rsidR="002D0C7E" w:rsidRPr="001B500E" w:rsidRDefault="002D0C7E" w:rsidP="001B500E">
            <w:pPr>
              <w:spacing w:after="0" w:line="240" w:lineRule="auto"/>
              <w:ind w:firstLine="709"/>
              <w:rPr>
                <w:rFonts w:ascii="Times New Roman" w:hAnsi="Times New Roman"/>
              </w:rPr>
            </w:pPr>
          </w:p>
        </w:tc>
        <w:tc>
          <w:tcPr>
            <w:tcW w:w="4644" w:type="dxa"/>
          </w:tcPr>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Приложение 8 к приказу Департамента образования Ивановской области</w:t>
            </w:r>
          </w:p>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от __________№ _________-о</w:t>
            </w:r>
          </w:p>
        </w:tc>
      </w:tr>
    </w:tbl>
    <w:p w:rsidR="002D0C7E" w:rsidRPr="001D0B4B" w:rsidRDefault="002D0C7E" w:rsidP="00F1583E">
      <w:pPr>
        <w:spacing w:after="0" w:line="240" w:lineRule="auto"/>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И Н С Т Р У К Ц И Я </w:t>
            </w:r>
          </w:p>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для участника итогового сочинения к комплекту тем итогового сочинения, </w:t>
            </w:r>
            <w:r w:rsidRPr="001B500E">
              <w:rPr>
                <w:rFonts w:ascii="Times New Roman" w:hAnsi="Times New Roman"/>
                <w:b/>
                <w:sz w:val="28"/>
                <w:szCs w:val="28"/>
              </w:rPr>
              <w:t>выдаваемая в день проведения сочинения</w:t>
            </w:r>
          </w:p>
        </w:tc>
      </w:tr>
    </w:tbl>
    <w:p w:rsidR="002D0C7E" w:rsidRDefault="002D0C7E" w:rsidP="00906374">
      <w:pPr>
        <w:spacing w:after="0" w:line="240" w:lineRule="auto"/>
        <w:contextualSpacing/>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szCs w:val="28"/>
                <w:lang w:eastAsia="zh-CN"/>
              </w:rPr>
              <w:t>Выберите</w:t>
            </w:r>
            <w:r w:rsidRPr="001B500E">
              <w:rPr>
                <w:rFonts w:ascii="Times New Roman" w:hAnsi="Times New Roman"/>
                <w:sz w:val="28"/>
              </w:rPr>
              <w:t xml:space="preserve"> только ОДНУ из предложенных тем итогового сочинения, в бланке регистрации и бланке записи укажите номер выбранной темы,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szCs w:val="28"/>
                <w:lang w:eastAsia="zh-CN"/>
              </w:rPr>
              <w:t>Итоговое</w:t>
            </w:r>
            <w:r w:rsidRPr="001B500E">
              <w:rPr>
                <w:rFonts w:ascii="Times New Roman" w:hAnsi="Times New Roman"/>
                <w:sz w:val="28"/>
              </w:rPr>
              <w:t xml:space="preserve">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szCs w:val="28"/>
                <w:lang w:eastAsia="zh-CN"/>
              </w:rPr>
              <w:t>Допускается</w:t>
            </w:r>
            <w:r w:rsidRPr="001B500E">
              <w:rPr>
                <w:rFonts w:ascii="Times New Roman" w:hAnsi="Times New Roman"/>
                <w:sz w:val="28"/>
              </w:rPr>
              <w:t xml:space="preserve"> прямое или косвенное цитирование с обязательной ссылкой на источник (ссылка дается в свободной форме). Объем цитирования не должен превышать объем Вашего собственного текста.</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 xml:space="preserve">В рамках заявленной темы сформулируйте свою позицию, докажите её, </w:t>
            </w:r>
            <w:r w:rsidRPr="001B500E">
              <w:rPr>
                <w:rFonts w:ascii="Times New Roman" w:hAnsi="Times New Roman"/>
                <w:sz w:val="28"/>
                <w:szCs w:val="28"/>
                <w:lang w:eastAsia="zh-CN"/>
              </w:rPr>
              <w:t>подкрепляя</w:t>
            </w:r>
            <w:r w:rsidRPr="001B500E">
              <w:rPr>
                <w:rFonts w:ascii="Times New Roman" w:hAnsi="Times New Roman"/>
                <w:sz w:val="28"/>
              </w:rPr>
              <w:t xml:space="preserve">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szCs w:val="28"/>
                <w:lang w:eastAsia="zh-CN"/>
              </w:rPr>
              <w:t>Продумайте</w:t>
            </w:r>
            <w:r w:rsidRPr="001B500E">
              <w:rPr>
                <w:rFonts w:ascii="Times New Roman" w:hAnsi="Times New Roman"/>
                <w:sz w:val="28"/>
              </w:rPr>
              <w:t xml:space="preserve">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 xml:space="preserve">При оценке сочинения в первую очередь учитывается соблюдение </w:t>
            </w:r>
            <w:r w:rsidRPr="001B500E">
              <w:rPr>
                <w:rFonts w:ascii="Times New Roman" w:hAnsi="Times New Roman"/>
                <w:sz w:val="28"/>
                <w:szCs w:val="28"/>
                <w:lang w:eastAsia="zh-CN"/>
              </w:rPr>
              <w:t>требований</w:t>
            </w:r>
            <w:r w:rsidRPr="001B500E">
              <w:rPr>
                <w:rFonts w:ascii="Times New Roman" w:hAnsi="Times New Roman"/>
                <w:sz w:val="28"/>
              </w:rPr>
              <w:t xml:space="preserve">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tc>
      </w:tr>
    </w:tbl>
    <w:p w:rsidR="002D0C7E" w:rsidRDefault="002D0C7E">
      <w:pPr>
        <w:rPr>
          <w:rFonts w:ascii="Times New Roman" w:hAnsi="Times New Roman"/>
          <w:b/>
          <w:sz w:val="28"/>
        </w:rPr>
      </w:pPr>
      <w:r>
        <w:rPr>
          <w:rFonts w:ascii="Times New Roman" w:hAnsi="Times New Roman"/>
          <w:b/>
          <w:sz w:val="28"/>
        </w:rPr>
        <w:br w:type="page"/>
      </w:r>
    </w:p>
    <w:tbl>
      <w:tblPr>
        <w:tblW w:w="0" w:type="auto"/>
        <w:tblLook w:val="00A0"/>
      </w:tblPr>
      <w:tblGrid>
        <w:gridCol w:w="4643"/>
        <w:gridCol w:w="4644"/>
      </w:tblGrid>
      <w:tr w:rsidR="002D0C7E" w:rsidRPr="001B500E" w:rsidTr="001B500E">
        <w:tc>
          <w:tcPr>
            <w:tcW w:w="4643" w:type="dxa"/>
          </w:tcPr>
          <w:p w:rsidR="002D0C7E" w:rsidRPr="001B500E" w:rsidRDefault="002D0C7E" w:rsidP="001B500E">
            <w:pPr>
              <w:spacing w:after="0" w:line="240" w:lineRule="auto"/>
              <w:ind w:firstLine="709"/>
              <w:rPr>
                <w:rFonts w:ascii="Times New Roman" w:hAnsi="Times New Roman"/>
              </w:rPr>
            </w:pPr>
          </w:p>
        </w:tc>
        <w:tc>
          <w:tcPr>
            <w:tcW w:w="4644" w:type="dxa"/>
          </w:tcPr>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Приложение 9 к приказу Департамента образования Ивановской области</w:t>
            </w:r>
          </w:p>
          <w:p w:rsidR="002D0C7E" w:rsidRPr="001B500E" w:rsidRDefault="002D0C7E" w:rsidP="001B500E">
            <w:pPr>
              <w:pStyle w:val="ListParagraph"/>
              <w:spacing w:after="0" w:line="240" w:lineRule="auto"/>
              <w:ind w:left="0" w:firstLine="709"/>
              <w:jc w:val="right"/>
              <w:rPr>
                <w:rFonts w:ascii="Times New Roman" w:hAnsi="Times New Roman"/>
                <w:sz w:val="28"/>
                <w:szCs w:val="28"/>
              </w:rPr>
            </w:pPr>
            <w:r w:rsidRPr="001B500E">
              <w:rPr>
                <w:rFonts w:ascii="Times New Roman" w:hAnsi="Times New Roman"/>
                <w:sz w:val="28"/>
                <w:szCs w:val="28"/>
              </w:rPr>
              <w:t>от __________№ _________-о</w:t>
            </w:r>
          </w:p>
        </w:tc>
      </w:tr>
    </w:tbl>
    <w:p w:rsidR="002D0C7E" w:rsidRPr="001D0B4B" w:rsidRDefault="002D0C7E" w:rsidP="00393EDD">
      <w:pPr>
        <w:spacing w:after="0" w:line="240" w:lineRule="auto"/>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И Н С Т Р У К Ц И Я </w:t>
            </w:r>
          </w:p>
          <w:p w:rsidR="002D0C7E" w:rsidRPr="001B500E" w:rsidRDefault="002D0C7E" w:rsidP="001B500E">
            <w:pPr>
              <w:spacing w:after="0" w:line="240" w:lineRule="auto"/>
              <w:contextualSpacing/>
              <w:jc w:val="center"/>
              <w:rPr>
                <w:rFonts w:ascii="Times New Roman" w:hAnsi="Times New Roman"/>
                <w:b/>
                <w:sz w:val="28"/>
              </w:rPr>
            </w:pPr>
            <w:r w:rsidRPr="001B500E">
              <w:rPr>
                <w:rFonts w:ascii="Times New Roman" w:hAnsi="Times New Roman"/>
                <w:b/>
                <w:sz w:val="28"/>
              </w:rPr>
              <w:t xml:space="preserve">для участника итогового изложения к тексту для итогового изложения, </w:t>
            </w:r>
            <w:r w:rsidRPr="001B500E">
              <w:rPr>
                <w:rFonts w:ascii="Times New Roman" w:hAnsi="Times New Roman"/>
                <w:b/>
                <w:sz w:val="28"/>
                <w:szCs w:val="28"/>
              </w:rPr>
              <w:t>выдаваемая в день проведения изложения</w:t>
            </w:r>
          </w:p>
        </w:tc>
      </w:tr>
    </w:tbl>
    <w:p w:rsidR="002D0C7E" w:rsidRDefault="002D0C7E" w:rsidP="00393EDD">
      <w:pPr>
        <w:spacing w:after="0" w:line="240" w:lineRule="auto"/>
        <w:contextualSpacing/>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D0C7E" w:rsidRPr="001B500E" w:rsidTr="001B500E">
        <w:tc>
          <w:tcPr>
            <w:tcW w:w="9287" w:type="dxa"/>
            <w:tcBorders>
              <w:top w:val="nil"/>
              <w:left w:val="nil"/>
              <w:bottom w:val="nil"/>
              <w:right w:val="nil"/>
            </w:tcBorders>
          </w:tcPr>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Старайтесь точно и полно передать содержание исходного текста, сохраняйте элементы его стиля (изложение можно писать от 1-го или 3-го лица).</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Изложение пишите чётко и разборчиво.</w:t>
            </w:r>
          </w:p>
          <w:p w:rsidR="002D0C7E" w:rsidRPr="001B500E" w:rsidRDefault="002D0C7E" w:rsidP="001B500E">
            <w:pPr>
              <w:suppressAutoHyphens/>
              <w:spacing w:after="0" w:line="240" w:lineRule="auto"/>
              <w:ind w:firstLine="709"/>
              <w:jc w:val="both"/>
              <w:rPr>
                <w:rFonts w:ascii="Times New Roman" w:hAnsi="Times New Roman"/>
                <w:sz w:val="28"/>
              </w:rPr>
            </w:pPr>
            <w:r w:rsidRPr="001B500E">
              <w:rPr>
                <w:rFonts w:ascii="Times New Roman" w:hAnsi="Times New Roman"/>
                <w:sz w:val="28"/>
              </w:rPr>
              <w:t>При оценке изложения в первую очередь учитывается его содержание и логичность.</w:t>
            </w:r>
          </w:p>
        </w:tc>
      </w:tr>
    </w:tbl>
    <w:p w:rsidR="002D0C7E" w:rsidRDefault="002D0C7E" w:rsidP="00906374">
      <w:pPr>
        <w:spacing w:after="0" w:line="240" w:lineRule="auto"/>
        <w:contextualSpacing/>
        <w:rPr>
          <w:rFonts w:ascii="Times New Roman" w:hAnsi="Times New Roman"/>
          <w:b/>
          <w:sz w:val="28"/>
        </w:rPr>
      </w:pPr>
    </w:p>
    <w:p w:rsidR="002D0C7E" w:rsidRDefault="002D0C7E">
      <w:pPr>
        <w:rPr>
          <w:rFonts w:ascii="Times New Roman" w:hAnsi="Times New Roman"/>
          <w:b/>
          <w:sz w:val="28"/>
        </w:rPr>
      </w:pPr>
      <w:r>
        <w:rPr>
          <w:rFonts w:ascii="Times New Roman" w:hAnsi="Times New Roman"/>
          <w:b/>
          <w:sz w:val="28"/>
        </w:rPr>
        <w:br w:type="page"/>
      </w:r>
    </w:p>
    <w:tbl>
      <w:tblPr>
        <w:tblW w:w="0" w:type="auto"/>
        <w:tblLook w:val="00A0"/>
      </w:tblPr>
      <w:tblGrid>
        <w:gridCol w:w="3965"/>
        <w:gridCol w:w="5322"/>
      </w:tblGrid>
      <w:tr w:rsidR="002D0C7E" w:rsidRPr="001B500E" w:rsidTr="001B500E">
        <w:tc>
          <w:tcPr>
            <w:tcW w:w="3965" w:type="dxa"/>
          </w:tcPr>
          <w:p w:rsidR="002D0C7E" w:rsidRPr="001B500E" w:rsidRDefault="002D0C7E" w:rsidP="001B500E">
            <w:pPr>
              <w:spacing w:after="0" w:line="240" w:lineRule="auto"/>
              <w:ind w:firstLine="709"/>
              <w:jc w:val="both"/>
              <w:rPr>
                <w:rFonts w:ascii="Times New Roman" w:hAnsi="Times New Roman"/>
                <w:sz w:val="28"/>
              </w:rPr>
            </w:pPr>
          </w:p>
        </w:tc>
        <w:tc>
          <w:tcPr>
            <w:tcW w:w="5322" w:type="dxa"/>
          </w:tcPr>
          <w:p w:rsidR="002D0C7E" w:rsidRPr="001B500E" w:rsidRDefault="002D0C7E" w:rsidP="001B500E">
            <w:pPr>
              <w:spacing w:after="0" w:line="240" w:lineRule="auto"/>
              <w:ind w:left="713" w:hanging="4"/>
              <w:contextualSpacing/>
              <w:jc w:val="right"/>
              <w:rPr>
                <w:rFonts w:ascii="Times New Roman" w:hAnsi="Times New Roman"/>
                <w:sz w:val="28"/>
                <w:szCs w:val="28"/>
              </w:rPr>
            </w:pPr>
            <w:r w:rsidRPr="001B500E">
              <w:rPr>
                <w:rFonts w:ascii="Times New Roman" w:hAnsi="Times New Roman"/>
                <w:sz w:val="28"/>
                <w:szCs w:val="28"/>
              </w:rPr>
              <w:t>Приложение 10 к приказу Департамента образования Ивановской области</w:t>
            </w:r>
          </w:p>
          <w:p w:rsidR="002D0C7E" w:rsidRPr="001B500E" w:rsidRDefault="002D0C7E" w:rsidP="001B500E">
            <w:pPr>
              <w:spacing w:after="0" w:line="240" w:lineRule="auto"/>
              <w:ind w:firstLine="709"/>
              <w:contextualSpacing/>
              <w:jc w:val="right"/>
              <w:rPr>
                <w:rFonts w:ascii="Times New Roman" w:hAnsi="Times New Roman"/>
                <w:sz w:val="28"/>
                <w:szCs w:val="28"/>
              </w:rPr>
            </w:pPr>
            <w:r w:rsidRPr="001B500E">
              <w:rPr>
                <w:rFonts w:ascii="Times New Roman" w:hAnsi="Times New Roman"/>
                <w:sz w:val="28"/>
                <w:szCs w:val="28"/>
              </w:rPr>
              <w:t>от _______№ _________-о</w:t>
            </w:r>
          </w:p>
        </w:tc>
      </w:tr>
    </w:tbl>
    <w:p w:rsidR="002D0C7E" w:rsidRPr="003A0078" w:rsidRDefault="002D0C7E" w:rsidP="00C5144E">
      <w:pPr>
        <w:spacing w:after="0" w:line="240" w:lineRule="auto"/>
        <w:contextualSpacing/>
        <w:jc w:val="center"/>
        <w:rPr>
          <w:rFonts w:ascii="Times New Roman" w:hAnsi="Times New Roman"/>
          <w:b/>
          <w:sz w:val="28"/>
        </w:rPr>
      </w:pPr>
    </w:p>
    <w:p w:rsidR="002D0C7E" w:rsidRPr="003A0078" w:rsidRDefault="002D0C7E" w:rsidP="00C5144E">
      <w:pPr>
        <w:spacing w:after="0" w:line="240" w:lineRule="auto"/>
        <w:contextualSpacing/>
        <w:jc w:val="right"/>
        <w:rPr>
          <w:rFonts w:ascii="Times New Roman" w:hAnsi="Times New Roman"/>
          <w:sz w:val="28"/>
        </w:rPr>
      </w:pPr>
      <w:r w:rsidRPr="003A0078">
        <w:rPr>
          <w:rFonts w:ascii="Times New Roman" w:hAnsi="Times New Roman"/>
          <w:sz w:val="28"/>
        </w:rPr>
        <w:t>Форма 02-СИ</w:t>
      </w:r>
    </w:p>
    <w:p w:rsidR="002D0C7E" w:rsidRPr="003A0078" w:rsidRDefault="002D0C7E" w:rsidP="00C5144E">
      <w:pPr>
        <w:spacing w:after="0" w:line="240" w:lineRule="auto"/>
        <w:contextualSpacing/>
        <w:jc w:val="center"/>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9"/>
        <w:gridCol w:w="2487"/>
        <w:gridCol w:w="1163"/>
        <w:gridCol w:w="5148"/>
      </w:tblGrid>
      <w:tr w:rsidR="002D0C7E" w:rsidRPr="001B500E" w:rsidTr="001B500E">
        <w:tc>
          <w:tcPr>
            <w:tcW w:w="9287" w:type="dxa"/>
            <w:gridSpan w:val="4"/>
            <w:tcBorders>
              <w:top w:val="nil"/>
              <w:left w:val="nil"/>
              <w:bottom w:val="nil"/>
              <w:right w:val="nil"/>
            </w:tcBorders>
          </w:tcPr>
          <w:p w:rsidR="002D0C7E" w:rsidRPr="001B500E" w:rsidRDefault="002D0C7E" w:rsidP="001B500E">
            <w:pPr>
              <w:spacing w:after="0" w:line="360" w:lineRule="auto"/>
              <w:jc w:val="both"/>
              <w:rPr>
                <w:rFonts w:ascii="Times New Roman" w:hAnsi="Times New Roman"/>
                <w:sz w:val="24"/>
                <w:szCs w:val="28"/>
              </w:rPr>
            </w:pPr>
            <w:r w:rsidRPr="001B500E">
              <w:rPr>
                <w:rFonts w:ascii="Times New Roman" w:hAnsi="Times New Roman"/>
                <w:sz w:val="24"/>
                <w:szCs w:val="28"/>
              </w:rPr>
              <w:t>Район (город)_____________________________________________________________</w:t>
            </w:r>
          </w:p>
          <w:p w:rsidR="002D0C7E" w:rsidRPr="001B500E" w:rsidRDefault="002D0C7E" w:rsidP="001B500E">
            <w:pPr>
              <w:spacing w:after="0" w:line="360" w:lineRule="auto"/>
              <w:jc w:val="both"/>
              <w:rPr>
                <w:rFonts w:ascii="Times New Roman" w:hAnsi="Times New Roman"/>
                <w:sz w:val="24"/>
                <w:szCs w:val="28"/>
              </w:rPr>
            </w:pPr>
            <w:r w:rsidRPr="001B500E">
              <w:rPr>
                <w:rFonts w:ascii="Times New Roman" w:hAnsi="Times New Roman"/>
                <w:sz w:val="24"/>
                <w:szCs w:val="28"/>
              </w:rPr>
              <w:t>Наименование общеобразовательной организации (МОУО)______________________</w:t>
            </w:r>
          </w:p>
          <w:p w:rsidR="002D0C7E" w:rsidRPr="001B500E" w:rsidRDefault="002D0C7E" w:rsidP="001B500E">
            <w:pPr>
              <w:spacing w:after="0" w:line="360" w:lineRule="auto"/>
              <w:jc w:val="both"/>
              <w:rPr>
                <w:rFonts w:ascii="Times New Roman" w:hAnsi="Times New Roman"/>
                <w:sz w:val="24"/>
                <w:szCs w:val="28"/>
              </w:rPr>
            </w:pPr>
            <w:r w:rsidRPr="001B500E">
              <w:rPr>
                <w:rFonts w:ascii="Times New Roman" w:hAnsi="Times New Roman"/>
                <w:sz w:val="24"/>
                <w:szCs w:val="28"/>
              </w:rPr>
              <w:t>_________________________________________________________________________</w:t>
            </w:r>
          </w:p>
          <w:p w:rsidR="002D0C7E" w:rsidRPr="001B500E" w:rsidRDefault="002D0C7E" w:rsidP="001B500E">
            <w:pPr>
              <w:keepNext/>
              <w:spacing w:before="960" w:after="0" w:line="360" w:lineRule="auto"/>
              <w:jc w:val="center"/>
              <w:outlineLvl w:val="0"/>
              <w:rPr>
                <w:rFonts w:ascii="Times New Roman" w:hAnsi="Times New Roman"/>
                <w:bCs/>
                <w:kern w:val="32"/>
                <w:sz w:val="56"/>
                <w:szCs w:val="72"/>
              </w:rPr>
            </w:pPr>
            <w:r w:rsidRPr="001B500E">
              <w:rPr>
                <w:rFonts w:ascii="Times New Roman" w:hAnsi="Times New Roman"/>
                <w:bCs/>
                <w:kern w:val="32"/>
                <w:sz w:val="56"/>
                <w:szCs w:val="72"/>
              </w:rPr>
              <w:t>Дело № ____</w:t>
            </w:r>
          </w:p>
          <w:p w:rsidR="002D0C7E" w:rsidRPr="001B500E" w:rsidRDefault="002D0C7E" w:rsidP="001B500E">
            <w:pPr>
              <w:keepNext/>
              <w:spacing w:before="960" w:after="0" w:line="360" w:lineRule="auto"/>
              <w:jc w:val="center"/>
              <w:outlineLvl w:val="0"/>
              <w:rPr>
                <w:rFonts w:ascii="Times New Roman" w:hAnsi="Times New Roman"/>
                <w:bCs/>
                <w:kern w:val="32"/>
                <w:sz w:val="56"/>
                <w:szCs w:val="72"/>
              </w:rPr>
            </w:pPr>
            <w:r w:rsidRPr="001B500E">
              <w:rPr>
                <w:rFonts w:ascii="Times New Roman" w:hAnsi="Times New Roman"/>
                <w:bCs/>
                <w:kern w:val="32"/>
                <w:sz w:val="56"/>
                <w:szCs w:val="72"/>
              </w:rPr>
              <w:t>ЖУРНАЛ</w:t>
            </w:r>
          </w:p>
          <w:p w:rsidR="002D0C7E" w:rsidRPr="001B500E" w:rsidRDefault="002D0C7E" w:rsidP="001B500E">
            <w:pPr>
              <w:spacing w:after="0" w:line="360" w:lineRule="auto"/>
              <w:contextualSpacing/>
              <w:jc w:val="center"/>
              <w:rPr>
                <w:rFonts w:ascii="Times New Roman" w:hAnsi="Times New Roman"/>
                <w:sz w:val="28"/>
              </w:rPr>
            </w:pPr>
            <w:r w:rsidRPr="001B500E">
              <w:rPr>
                <w:rFonts w:ascii="Times New Roman" w:hAnsi="Times New Roman"/>
                <w:sz w:val="28"/>
              </w:rPr>
              <w:t>учета ознакомления участников итогового сочинения (изложения)</w:t>
            </w:r>
          </w:p>
          <w:p w:rsidR="002D0C7E" w:rsidRPr="001B500E" w:rsidRDefault="002D0C7E" w:rsidP="001B500E">
            <w:pPr>
              <w:spacing w:after="0" w:line="360" w:lineRule="auto"/>
              <w:contextualSpacing/>
              <w:jc w:val="center"/>
              <w:rPr>
                <w:rFonts w:ascii="Times New Roman" w:hAnsi="Times New Roman"/>
                <w:sz w:val="28"/>
                <w:szCs w:val="28"/>
              </w:rPr>
            </w:pPr>
            <w:r w:rsidRPr="001B500E">
              <w:rPr>
                <w:rFonts w:ascii="Times New Roman" w:hAnsi="Times New Roman"/>
                <w:sz w:val="28"/>
              </w:rPr>
              <w:t>с копиями бланков</w:t>
            </w:r>
            <w:r w:rsidRPr="001B500E">
              <w:rPr>
                <w:rFonts w:ascii="Times New Roman" w:hAnsi="Times New Roman"/>
                <w:sz w:val="28"/>
                <w:szCs w:val="28"/>
              </w:rPr>
              <w:t xml:space="preserve"> </w:t>
            </w:r>
            <w:r w:rsidRPr="001B500E">
              <w:rPr>
                <w:rFonts w:ascii="Times New Roman" w:hAnsi="Times New Roman"/>
                <w:sz w:val="28"/>
              </w:rPr>
              <w:t>итогового сочинения (изложения)</w:t>
            </w:r>
            <w:r w:rsidRPr="001B500E">
              <w:rPr>
                <w:rFonts w:ascii="Times New Roman" w:hAnsi="Times New Roman"/>
                <w:sz w:val="28"/>
                <w:szCs w:val="28"/>
              </w:rPr>
              <w:t xml:space="preserve"> </w:t>
            </w:r>
          </w:p>
          <w:p w:rsidR="002D0C7E" w:rsidRPr="001B500E" w:rsidRDefault="002D0C7E" w:rsidP="001B500E">
            <w:pPr>
              <w:spacing w:after="0" w:line="360" w:lineRule="auto"/>
              <w:contextualSpacing/>
              <w:jc w:val="center"/>
              <w:rPr>
                <w:rFonts w:ascii="Times New Roman" w:hAnsi="Times New Roman"/>
                <w:sz w:val="28"/>
              </w:rPr>
            </w:pPr>
            <w:r w:rsidRPr="001B500E">
              <w:rPr>
                <w:rFonts w:ascii="Times New Roman" w:hAnsi="Times New Roman"/>
                <w:sz w:val="28"/>
                <w:szCs w:val="28"/>
              </w:rPr>
              <w:t>в 2020-2021 учебном году</w:t>
            </w:r>
          </w:p>
          <w:p w:rsidR="002D0C7E" w:rsidRPr="001B500E" w:rsidRDefault="002D0C7E" w:rsidP="001B500E">
            <w:pPr>
              <w:spacing w:before="1800" w:after="0" w:line="240" w:lineRule="auto"/>
              <w:ind w:left="5528"/>
              <w:rPr>
                <w:rFonts w:ascii="Times New Roman" w:hAnsi="Times New Roman"/>
                <w:sz w:val="28"/>
                <w:szCs w:val="32"/>
              </w:rPr>
            </w:pPr>
          </w:p>
          <w:p w:rsidR="002D0C7E" w:rsidRPr="001B500E" w:rsidRDefault="002D0C7E" w:rsidP="001B500E">
            <w:pPr>
              <w:spacing w:before="1800" w:after="0" w:line="240" w:lineRule="auto"/>
              <w:ind w:left="5528"/>
              <w:rPr>
                <w:rFonts w:ascii="Times New Roman" w:hAnsi="Times New Roman"/>
                <w:sz w:val="28"/>
                <w:szCs w:val="32"/>
              </w:rPr>
            </w:pPr>
            <w:r w:rsidRPr="001B500E">
              <w:rPr>
                <w:rFonts w:ascii="Times New Roman" w:hAnsi="Times New Roman"/>
                <w:sz w:val="28"/>
                <w:szCs w:val="32"/>
              </w:rPr>
              <w:t>Количество листов: ____</w:t>
            </w:r>
          </w:p>
          <w:p w:rsidR="002D0C7E" w:rsidRPr="001B500E" w:rsidRDefault="002D0C7E" w:rsidP="001B500E">
            <w:pPr>
              <w:spacing w:after="0" w:line="240" w:lineRule="auto"/>
              <w:ind w:left="5529"/>
              <w:rPr>
                <w:rFonts w:ascii="Times New Roman" w:hAnsi="Times New Roman"/>
                <w:sz w:val="28"/>
                <w:szCs w:val="32"/>
              </w:rPr>
            </w:pPr>
            <w:r w:rsidRPr="001B500E">
              <w:rPr>
                <w:rFonts w:ascii="Times New Roman" w:hAnsi="Times New Roman"/>
                <w:sz w:val="28"/>
                <w:szCs w:val="32"/>
              </w:rPr>
              <w:t>Начато: ______________</w:t>
            </w:r>
          </w:p>
          <w:p w:rsidR="002D0C7E" w:rsidRPr="001B500E" w:rsidRDefault="002D0C7E" w:rsidP="001B500E">
            <w:pPr>
              <w:spacing w:after="0" w:line="240" w:lineRule="auto"/>
              <w:ind w:left="5529"/>
              <w:rPr>
                <w:rFonts w:ascii="Times New Roman" w:hAnsi="Times New Roman"/>
                <w:sz w:val="28"/>
                <w:szCs w:val="32"/>
              </w:rPr>
            </w:pPr>
            <w:r w:rsidRPr="001B500E">
              <w:rPr>
                <w:rFonts w:ascii="Times New Roman" w:hAnsi="Times New Roman"/>
                <w:sz w:val="28"/>
                <w:szCs w:val="32"/>
              </w:rPr>
              <w:t>Окончено: ___________</w:t>
            </w:r>
          </w:p>
          <w:p w:rsidR="002D0C7E" w:rsidRPr="001B500E" w:rsidRDefault="002D0C7E" w:rsidP="001B500E">
            <w:pPr>
              <w:spacing w:after="0" w:line="240" w:lineRule="auto"/>
              <w:ind w:left="5529"/>
              <w:rPr>
                <w:rFonts w:ascii="Times New Roman" w:hAnsi="Times New Roman"/>
                <w:sz w:val="28"/>
                <w:szCs w:val="32"/>
              </w:rPr>
            </w:pPr>
            <w:r w:rsidRPr="001B500E">
              <w:rPr>
                <w:rFonts w:ascii="Times New Roman" w:hAnsi="Times New Roman"/>
                <w:sz w:val="28"/>
                <w:szCs w:val="32"/>
              </w:rPr>
              <w:t>Хранить до: __________</w:t>
            </w:r>
          </w:p>
          <w:p w:rsidR="002D0C7E" w:rsidRPr="001B500E" w:rsidRDefault="002D0C7E" w:rsidP="001B500E">
            <w:pPr>
              <w:spacing w:after="0" w:line="240" w:lineRule="auto"/>
              <w:jc w:val="both"/>
              <w:rPr>
                <w:rFonts w:ascii="Times New Roman" w:hAnsi="Times New Roman"/>
                <w:sz w:val="24"/>
              </w:rPr>
            </w:pPr>
          </w:p>
          <w:p w:rsidR="002D0C7E" w:rsidRPr="001B500E" w:rsidRDefault="002D0C7E" w:rsidP="001B500E">
            <w:pPr>
              <w:spacing w:after="0" w:line="240" w:lineRule="auto"/>
              <w:contextualSpacing/>
              <w:jc w:val="right"/>
              <w:rPr>
                <w:rFonts w:ascii="Times New Roman" w:hAnsi="Times New Roman"/>
                <w:sz w:val="28"/>
              </w:rPr>
            </w:pPr>
            <w:r w:rsidRPr="001B500E">
              <w:rPr>
                <w:rFonts w:ascii="Times New Roman" w:hAnsi="Times New Roman"/>
                <w:sz w:val="28"/>
              </w:rPr>
              <w:t>Лист 1</w:t>
            </w:r>
          </w:p>
        </w:tc>
      </w:tr>
      <w:tr w:rsidR="002D0C7E" w:rsidRPr="001B500E" w:rsidTr="00811BCE">
        <w:tblPrEx>
          <w:tblLook w:val="0000"/>
        </w:tblPrEx>
        <w:trPr>
          <w:trHeight w:val="600"/>
          <w:tblHeader/>
        </w:trPr>
        <w:tc>
          <w:tcPr>
            <w:tcW w:w="406" w:type="pct"/>
            <w:vMerge w:val="restart"/>
            <w:vAlign w:val="center"/>
          </w:tcPr>
          <w:p w:rsidR="002D0C7E" w:rsidRPr="001B500E" w:rsidRDefault="002D0C7E" w:rsidP="00811BCE">
            <w:pPr>
              <w:spacing w:after="0" w:line="240" w:lineRule="auto"/>
              <w:jc w:val="center"/>
              <w:rPr>
                <w:rFonts w:ascii="Times New Roman" w:hAnsi="Times New Roman"/>
                <w:sz w:val="24"/>
              </w:rPr>
            </w:pPr>
            <w:r w:rsidRPr="001B500E">
              <w:rPr>
                <w:rFonts w:ascii="Times New Roman" w:hAnsi="Times New Roman"/>
                <w:sz w:val="24"/>
              </w:rPr>
              <w:t>№</w:t>
            </w:r>
          </w:p>
          <w:p w:rsidR="002D0C7E" w:rsidRPr="001B500E" w:rsidRDefault="002D0C7E" w:rsidP="00811BCE">
            <w:pPr>
              <w:spacing w:after="0" w:line="240" w:lineRule="auto"/>
              <w:jc w:val="center"/>
              <w:rPr>
                <w:rFonts w:ascii="Times New Roman" w:hAnsi="Times New Roman"/>
                <w:sz w:val="24"/>
              </w:rPr>
            </w:pPr>
            <w:r w:rsidRPr="001B500E">
              <w:rPr>
                <w:rFonts w:ascii="Times New Roman" w:hAnsi="Times New Roman"/>
                <w:sz w:val="24"/>
              </w:rPr>
              <w:t>п/п</w:t>
            </w:r>
          </w:p>
        </w:tc>
        <w:tc>
          <w:tcPr>
            <w:tcW w:w="2494" w:type="pct"/>
            <w:vMerge w:val="restart"/>
            <w:vAlign w:val="center"/>
          </w:tcPr>
          <w:p w:rsidR="002D0C7E" w:rsidRPr="001B500E" w:rsidRDefault="002D0C7E" w:rsidP="00811BCE">
            <w:pPr>
              <w:spacing w:after="0" w:line="240" w:lineRule="auto"/>
              <w:jc w:val="center"/>
              <w:rPr>
                <w:rFonts w:ascii="Times New Roman" w:hAnsi="Times New Roman"/>
                <w:sz w:val="24"/>
              </w:rPr>
            </w:pPr>
            <w:r w:rsidRPr="001B500E">
              <w:rPr>
                <w:rFonts w:ascii="Times New Roman" w:hAnsi="Times New Roman"/>
                <w:sz w:val="24"/>
              </w:rPr>
              <w:t>Фамилия, имя, отчество участника итогового сочинения (изложения)</w:t>
            </w:r>
          </w:p>
        </w:tc>
        <w:tc>
          <w:tcPr>
            <w:tcW w:w="1111" w:type="pct"/>
            <w:vMerge w:val="restart"/>
            <w:vAlign w:val="center"/>
          </w:tcPr>
          <w:p w:rsidR="002D0C7E" w:rsidRPr="001B500E" w:rsidRDefault="002D0C7E" w:rsidP="00811BCE">
            <w:pPr>
              <w:spacing w:after="0" w:line="240" w:lineRule="auto"/>
              <w:jc w:val="center"/>
              <w:rPr>
                <w:rFonts w:ascii="Times New Roman" w:hAnsi="Times New Roman"/>
                <w:sz w:val="24"/>
              </w:rPr>
            </w:pPr>
            <w:r w:rsidRPr="001B500E">
              <w:rPr>
                <w:rFonts w:ascii="Times New Roman" w:hAnsi="Times New Roman"/>
                <w:sz w:val="24"/>
              </w:rPr>
              <w:t>Дата ознакомления</w:t>
            </w:r>
          </w:p>
        </w:tc>
        <w:tc>
          <w:tcPr>
            <w:tcW w:w="988" w:type="pct"/>
            <w:vMerge w:val="restart"/>
            <w:vAlign w:val="center"/>
          </w:tcPr>
          <w:p w:rsidR="002D0C7E" w:rsidRPr="001B500E" w:rsidRDefault="002D0C7E" w:rsidP="00811BCE">
            <w:pPr>
              <w:spacing w:after="0" w:line="240" w:lineRule="auto"/>
              <w:jc w:val="center"/>
              <w:rPr>
                <w:rFonts w:ascii="Times New Roman" w:hAnsi="Times New Roman"/>
                <w:sz w:val="24"/>
              </w:rPr>
            </w:pPr>
            <w:r w:rsidRPr="001B500E">
              <w:rPr>
                <w:rFonts w:ascii="Times New Roman" w:hAnsi="Times New Roman"/>
                <w:sz w:val="24"/>
              </w:rPr>
              <w:t xml:space="preserve">Подпись </w:t>
            </w:r>
          </w:p>
        </w:tc>
      </w:tr>
      <w:tr w:rsidR="002D0C7E" w:rsidRPr="001B500E" w:rsidTr="00811BCE">
        <w:tblPrEx>
          <w:tblLook w:val="0000"/>
        </w:tblPrEx>
        <w:trPr>
          <w:trHeight w:val="750"/>
          <w:tblHeader/>
        </w:trPr>
        <w:tc>
          <w:tcPr>
            <w:tcW w:w="406" w:type="pct"/>
            <w:vMerge/>
            <w:vAlign w:val="center"/>
          </w:tcPr>
          <w:p w:rsidR="002D0C7E" w:rsidRPr="001B500E" w:rsidRDefault="002D0C7E" w:rsidP="00811BCE">
            <w:pPr>
              <w:spacing w:after="0" w:line="240" w:lineRule="auto"/>
              <w:jc w:val="center"/>
              <w:rPr>
                <w:rFonts w:ascii="Times New Roman" w:hAnsi="Times New Roman"/>
                <w:sz w:val="28"/>
              </w:rPr>
            </w:pPr>
          </w:p>
        </w:tc>
        <w:tc>
          <w:tcPr>
            <w:tcW w:w="2494" w:type="pct"/>
            <w:vMerge/>
            <w:vAlign w:val="center"/>
          </w:tcPr>
          <w:p w:rsidR="002D0C7E" w:rsidRPr="001B500E" w:rsidRDefault="002D0C7E" w:rsidP="00811BCE">
            <w:pPr>
              <w:spacing w:after="0" w:line="240" w:lineRule="auto"/>
              <w:jc w:val="center"/>
              <w:rPr>
                <w:rFonts w:ascii="Times New Roman" w:hAnsi="Times New Roman"/>
                <w:sz w:val="28"/>
              </w:rPr>
            </w:pPr>
          </w:p>
        </w:tc>
        <w:tc>
          <w:tcPr>
            <w:tcW w:w="1111" w:type="pct"/>
            <w:vMerge/>
            <w:vAlign w:val="center"/>
          </w:tcPr>
          <w:p w:rsidR="002D0C7E" w:rsidRPr="001B500E" w:rsidRDefault="002D0C7E" w:rsidP="00811BCE">
            <w:pPr>
              <w:spacing w:after="0" w:line="240" w:lineRule="auto"/>
              <w:jc w:val="center"/>
              <w:rPr>
                <w:rFonts w:ascii="Times New Roman" w:hAnsi="Times New Roman"/>
                <w:sz w:val="28"/>
              </w:rPr>
            </w:pPr>
          </w:p>
        </w:tc>
        <w:tc>
          <w:tcPr>
            <w:tcW w:w="988" w:type="pct"/>
            <w:vMerge/>
            <w:vAlign w:val="center"/>
          </w:tcPr>
          <w:p w:rsidR="002D0C7E" w:rsidRPr="001B500E" w:rsidRDefault="002D0C7E" w:rsidP="00811BCE">
            <w:pPr>
              <w:spacing w:after="0" w:line="240" w:lineRule="auto"/>
              <w:jc w:val="center"/>
              <w:rPr>
                <w:rFonts w:ascii="Times New Roman" w:hAnsi="Times New Roman"/>
                <w:sz w:val="28"/>
              </w:rPr>
            </w:pPr>
          </w:p>
        </w:tc>
      </w:tr>
      <w:tr w:rsidR="002D0C7E" w:rsidRPr="001B500E" w:rsidTr="00811BCE">
        <w:tblPrEx>
          <w:tblLook w:val="0000"/>
        </w:tblPrEx>
        <w:trPr>
          <w:tblHeader/>
        </w:trPr>
        <w:tc>
          <w:tcPr>
            <w:tcW w:w="406" w:type="pct"/>
            <w:vAlign w:val="center"/>
          </w:tcPr>
          <w:p w:rsidR="002D0C7E" w:rsidRPr="001B500E" w:rsidRDefault="002D0C7E" w:rsidP="00811BCE">
            <w:pPr>
              <w:spacing w:after="0" w:line="240" w:lineRule="auto"/>
              <w:jc w:val="center"/>
              <w:rPr>
                <w:rFonts w:ascii="Times New Roman" w:hAnsi="Times New Roman"/>
                <w:sz w:val="26"/>
              </w:rPr>
            </w:pPr>
            <w:r w:rsidRPr="001B500E">
              <w:rPr>
                <w:rFonts w:ascii="Times New Roman" w:hAnsi="Times New Roman"/>
                <w:sz w:val="26"/>
              </w:rPr>
              <w:t>1</w:t>
            </w:r>
          </w:p>
        </w:tc>
        <w:tc>
          <w:tcPr>
            <w:tcW w:w="2494" w:type="pct"/>
            <w:vAlign w:val="center"/>
          </w:tcPr>
          <w:p w:rsidR="002D0C7E" w:rsidRPr="001B500E" w:rsidRDefault="002D0C7E" w:rsidP="00811BCE">
            <w:pPr>
              <w:spacing w:after="0" w:line="240" w:lineRule="auto"/>
              <w:jc w:val="center"/>
              <w:rPr>
                <w:rFonts w:ascii="Times New Roman" w:hAnsi="Times New Roman"/>
                <w:sz w:val="26"/>
              </w:rPr>
            </w:pPr>
            <w:r w:rsidRPr="001B500E">
              <w:rPr>
                <w:rFonts w:ascii="Times New Roman" w:hAnsi="Times New Roman"/>
                <w:sz w:val="26"/>
              </w:rPr>
              <w:t>2</w:t>
            </w:r>
          </w:p>
        </w:tc>
        <w:tc>
          <w:tcPr>
            <w:tcW w:w="1111" w:type="pct"/>
            <w:vAlign w:val="center"/>
          </w:tcPr>
          <w:p w:rsidR="002D0C7E" w:rsidRPr="001B500E" w:rsidRDefault="002D0C7E" w:rsidP="00811BCE">
            <w:pPr>
              <w:spacing w:after="0" w:line="240" w:lineRule="auto"/>
              <w:jc w:val="center"/>
              <w:rPr>
                <w:rFonts w:ascii="Times New Roman" w:hAnsi="Times New Roman"/>
                <w:sz w:val="26"/>
              </w:rPr>
            </w:pPr>
            <w:r w:rsidRPr="001B500E">
              <w:rPr>
                <w:rFonts w:ascii="Times New Roman" w:hAnsi="Times New Roman"/>
                <w:sz w:val="26"/>
              </w:rPr>
              <w:t>3</w:t>
            </w:r>
          </w:p>
        </w:tc>
        <w:tc>
          <w:tcPr>
            <w:tcW w:w="988" w:type="pct"/>
            <w:vAlign w:val="center"/>
          </w:tcPr>
          <w:p w:rsidR="002D0C7E" w:rsidRPr="001B500E" w:rsidRDefault="002D0C7E" w:rsidP="00811BCE">
            <w:pPr>
              <w:spacing w:after="0" w:line="240" w:lineRule="auto"/>
              <w:jc w:val="center"/>
              <w:rPr>
                <w:rFonts w:ascii="Times New Roman" w:hAnsi="Times New Roman"/>
                <w:sz w:val="26"/>
              </w:rPr>
            </w:pPr>
            <w:r w:rsidRPr="001B500E">
              <w:rPr>
                <w:rFonts w:ascii="Times New Roman" w:hAnsi="Times New Roman"/>
                <w:sz w:val="26"/>
              </w:rPr>
              <w:t>4</w:t>
            </w: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r w:rsidR="002D0C7E" w:rsidRPr="001B500E" w:rsidTr="00811BCE">
        <w:tblPrEx>
          <w:tblLook w:val="0000"/>
        </w:tblPrEx>
        <w:trPr>
          <w:trHeight w:val="541"/>
          <w:tblHeader/>
        </w:trPr>
        <w:tc>
          <w:tcPr>
            <w:tcW w:w="406" w:type="pct"/>
            <w:vAlign w:val="center"/>
          </w:tcPr>
          <w:p w:rsidR="002D0C7E" w:rsidRPr="001B500E" w:rsidRDefault="002D0C7E" w:rsidP="00487B3F">
            <w:pPr>
              <w:numPr>
                <w:ilvl w:val="0"/>
                <w:numId w:val="16"/>
              </w:numPr>
              <w:spacing w:after="0" w:line="240" w:lineRule="auto"/>
              <w:contextualSpacing/>
              <w:jc w:val="center"/>
              <w:rPr>
                <w:rFonts w:ascii="Times New Roman" w:hAnsi="Times New Roman"/>
                <w:sz w:val="26"/>
              </w:rPr>
            </w:pPr>
          </w:p>
        </w:tc>
        <w:tc>
          <w:tcPr>
            <w:tcW w:w="2494" w:type="pct"/>
            <w:vAlign w:val="center"/>
          </w:tcPr>
          <w:p w:rsidR="002D0C7E" w:rsidRPr="001B500E" w:rsidRDefault="002D0C7E" w:rsidP="00811BCE">
            <w:pPr>
              <w:spacing w:after="0" w:line="240" w:lineRule="auto"/>
              <w:jc w:val="center"/>
              <w:rPr>
                <w:rFonts w:ascii="Times New Roman" w:hAnsi="Times New Roman"/>
                <w:sz w:val="26"/>
              </w:rPr>
            </w:pPr>
          </w:p>
        </w:tc>
        <w:tc>
          <w:tcPr>
            <w:tcW w:w="1111" w:type="pct"/>
            <w:vAlign w:val="center"/>
          </w:tcPr>
          <w:p w:rsidR="002D0C7E" w:rsidRPr="001B500E" w:rsidRDefault="002D0C7E" w:rsidP="00811BCE">
            <w:pPr>
              <w:spacing w:after="0" w:line="240" w:lineRule="auto"/>
              <w:jc w:val="center"/>
              <w:rPr>
                <w:rFonts w:ascii="Times New Roman" w:hAnsi="Times New Roman"/>
                <w:sz w:val="26"/>
              </w:rPr>
            </w:pPr>
          </w:p>
        </w:tc>
        <w:tc>
          <w:tcPr>
            <w:tcW w:w="988" w:type="pct"/>
            <w:vAlign w:val="center"/>
          </w:tcPr>
          <w:p w:rsidR="002D0C7E" w:rsidRPr="001B500E" w:rsidRDefault="002D0C7E" w:rsidP="00811BCE">
            <w:pPr>
              <w:spacing w:after="0" w:line="240" w:lineRule="auto"/>
              <w:jc w:val="center"/>
              <w:rPr>
                <w:rFonts w:ascii="Times New Roman" w:hAnsi="Times New Roman"/>
                <w:sz w:val="26"/>
              </w:rPr>
            </w:pPr>
          </w:p>
        </w:tc>
      </w:tr>
    </w:tbl>
    <w:p w:rsidR="002D0C7E" w:rsidRPr="003A0078" w:rsidRDefault="002D0C7E" w:rsidP="00C5144E">
      <w:pPr>
        <w:spacing w:after="0" w:line="240" w:lineRule="auto"/>
        <w:contextualSpacing/>
        <w:jc w:val="both"/>
        <w:rPr>
          <w:rFonts w:ascii="Times New Roman" w:hAnsi="Times New Roman"/>
          <w:sz w:val="28"/>
        </w:rPr>
      </w:pPr>
    </w:p>
    <w:p w:rsidR="002D0C7E" w:rsidRPr="00D624A0" w:rsidRDefault="002D0C7E" w:rsidP="00C5144E">
      <w:pPr>
        <w:spacing w:after="0" w:line="240" w:lineRule="auto"/>
        <w:contextualSpacing/>
        <w:jc w:val="both"/>
        <w:rPr>
          <w:rFonts w:ascii="Times New Roman" w:hAnsi="Times New Roman"/>
          <w:sz w:val="28"/>
        </w:rPr>
      </w:pPr>
      <w:r w:rsidRPr="003A0078">
        <w:rPr>
          <w:rFonts w:ascii="Times New Roman" w:hAnsi="Times New Roman"/>
          <w:sz w:val="28"/>
        </w:rPr>
        <w:t xml:space="preserve">Подпись специалиста, назначенного ответственным за ознакомление </w:t>
      </w:r>
      <w:r w:rsidRPr="00D624A0">
        <w:rPr>
          <w:rFonts w:ascii="Times New Roman" w:hAnsi="Times New Roman"/>
          <w:sz w:val="28"/>
        </w:rPr>
        <w:t>участников итогового сочинения (изложения) с бланками:</w:t>
      </w:r>
    </w:p>
    <w:p w:rsidR="002D0C7E" w:rsidRPr="00DB74E4" w:rsidRDefault="002D0C7E" w:rsidP="00EA641D">
      <w:pPr>
        <w:spacing w:after="0" w:line="240" w:lineRule="auto"/>
        <w:contextualSpacing/>
        <w:jc w:val="both"/>
        <w:rPr>
          <w:rFonts w:ascii="Times New Roman" w:hAnsi="Times New Roman"/>
          <w:b/>
          <w:sz w:val="28"/>
        </w:rPr>
      </w:pPr>
      <w:r w:rsidRPr="00D624A0">
        <w:rPr>
          <w:rFonts w:ascii="Times New Roman" w:hAnsi="Times New Roman"/>
          <w:sz w:val="28"/>
        </w:rPr>
        <w:t>_______________/_______________________/</w:t>
      </w:r>
    </w:p>
    <w:sectPr w:rsidR="002D0C7E" w:rsidRPr="00DB74E4" w:rsidSect="00CA238C">
      <w:headerReference w:type="default" r:id="rId15"/>
      <w:headerReference w:type="first" r:id="rId16"/>
      <w:pgSz w:w="11906" w:h="16838"/>
      <w:pgMar w:top="1134" w:right="1276" w:bottom="1134" w:left="1559"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C7E" w:rsidRDefault="002D0C7E" w:rsidP="00CE0494">
      <w:pPr>
        <w:spacing w:after="0" w:line="240" w:lineRule="auto"/>
      </w:pPr>
      <w:r>
        <w:separator/>
      </w:r>
    </w:p>
  </w:endnote>
  <w:endnote w:type="continuationSeparator" w:id="0">
    <w:p w:rsidR="002D0C7E" w:rsidRDefault="002D0C7E" w:rsidP="00CE04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C7E" w:rsidRDefault="002D0C7E" w:rsidP="00CE0494">
      <w:pPr>
        <w:spacing w:after="0" w:line="240" w:lineRule="auto"/>
      </w:pPr>
      <w:r>
        <w:separator/>
      </w:r>
    </w:p>
  </w:footnote>
  <w:footnote w:type="continuationSeparator" w:id="0">
    <w:p w:rsidR="002D0C7E" w:rsidRDefault="002D0C7E" w:rsidP="00CE04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C7E" w:rsidRDefault="002D0C7E" w:rsidP="00CE0494">
    <w:pPr>
      <w:pStyle w:val="Header"/>
      <w:jc w:val="right"/>
    </w:pPr>
    <w:fldSimple w:instr="PAGE   \* MERGEFORMAT">
      <w:r>
        <w:rPr>
          <w:noProof/>
        </w:rPr>
        <w:t>4</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C7E" w:rsidRDefault="002D0C7E">
    <w:pPr>
      <w:pStyle w:val="Header"/>
      <w:jc w:val="right"/>
    </w:pPr>
    <w:fldSimple w:instr="PAGE   \* MERGEFORMAT">
      <w:r>
        <w:rPr>
          <w:noProof/>
        </w:rPr>
        <w:t>3</w:t>
      </w:r>
    </w:fldSimple>
  </w:p>
  <w:p w:rsidR="002D0C7E" w:rsidRDefault="002D0C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7584D"/>
    <w:multiLevelType w:val="hybridMultilevel"/>
    <w:tmpl w:val="A4389014"/>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A30AC"/>
    <w:multiLevelType w:val="hybridMultilevel"/>
    <w:tmpl w:val="C2C22896"/>
    <w:lvl w:ilvl="0" w:tplc="5B06639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C274E6"/>
    <w:multiLevelType w:val="hybridMultilevel"/>
    <w:tmpl w:val="F2F4411E"/>
    <w:lvl w:ilvl="0" w:tplc="5B066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C13AB7"/>
    <w:multiLevelType w:val="hybridMultilevel"/>
    <w:tmpl w:val="8B0A9C9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AF74EB"/>
    <w:multiLevelType w:val="hybridMultilevel"/>
    <w:tmpl w:val="679A1444"/>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5F0A69"/>
    <w:multiLevelType w:val="hybridMultilevel"/>
    <w:tmpl w:val="21D67D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9C047F"/>
    <w:multiLevelType w:val="hybridMultilevel"/>
    <w:tmpl w:val="2FD21AD4"/>
    <w:lvl w:ilvl="0" w:tplc="76286642">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AC7EED"/>
    <w:multiLevelType w:val="hybridMultilevel"/>
    <w:tmpl w:val="6AF0151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B0126B"/>
    <w:multiLevelType w:val="hybridMultilevel"/>
    <w:tmpl w:val="B11E61C0"/>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FD2AD9"/>
    <w:multiLevelType w:val="hybridMultilevel"/>
    <w:tmpl w:val="00CA918A"/>
    <w:lvl w:ilvl="0" w:tplc="80220E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82D4B83"/>
    <w:multiLevelType w:val="hybridMultilevel"/>
    <w:tmpl w:val="D8523CFE"/>
    <w:lvl w:ilvl="0" w:tplc="8BA00764">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EF92A56"/>
    <w:multiLevelType w:val="hybridMultilevel"/>
    <w:tmpl w:val="B9AEE1EE"/>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431532"/>
    <w:multiLevelType w:val="hybridMultilevel"/>
    <w:tmpl w:val="C8E46A2C"/>
    <w:lvl w:ilvl="0" w:tplc="8578CB68">
      <w:start w:val="1"/>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C3C508B"/>
    <w:multiLevelType w:val="hybridMultilevel"/>
    <w:tmpl w:val="788ABB72"/>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E9614D"/>
    <w:multiLevelType w:val="hybridMultilevel"/>
    <w:tmpl w:val="3CA866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2F15542"/>
    <w:multiLevelType w:val="hybridMultilevel"/>
    <w:tmpl w:val="1A441C0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0"/>
  </w:num>
  <w:num w:numId="3">
    <w:abstractNumId w:val="6"/>
  </w:num>
  <w:num w:numId="4">
    <w:abstractNumId w:val="1"/>
  </w:num>
  <w:num w:numId="5">
    <w:abstractNumId w:val="16"/>
  </w:num>
  <w:num w:numId="6">
    <w:abstractNumId w:val="11"/>
  </w:num>
  <w:num w:numId="7">
    <w:abstractNumId w:val="2"/>
  </w:num>
  <w:num w:numId="8">
    <w:abstractNumId w:val="5"/>
  </w:num>
  <w:num w:numId="9">
    <w:abstractNumId w:val="0"/>
  </w:num>
  <w:num w:numId="10">
    <w:abstractNumId w:val="8"/>
  </w:num>
  <w:num w:numId="11">
    <w:abstractNumId w:val="4"/>
  </w:num>
  <w:num w:numId="12">
    <w:abstractNumId w:val="3"/>
  </w:num>
  <w:num w:numId="13">
    <w:abstractNumId w:val="7"/>
  </w:num>
  <w:num w:numId="14">
    <w:abstractNumId w:val="14"/>
  </w:num>
  <w:num w:numId="15">
    <w:abstractNumId w:val="15"/>
  </w:num>
  <w:num w:numId="16">
    <w:abstractNumId w:val="12"/>
  </w:num>
  <w:num w:numId="17">
    <w:abstractNumId w:val="9"/>
  </w:num>
  <w:num w:numId="18">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429C"/>
    <w:rsid w:val="00002052"/>
    <w:rsid w:val="00003146"/>
    <w:rsid w:val="000032A1"/>
    <w:rsid w:val="000037B1"/>
    <w:rsid w:val="00003908"/>
    <w:rsid w:val="00003A12"/>
    <w:rsid w:val="00005AB5"/>
    <w:rsid w:val="00005C7A"/>
    <w:rsid w:val="00005D54"/>
    <w:rsid w:val="000074E8"/>
    <w:rsid w:val="00013988"/>
    <w:rsid w:val="00013F31"/>
    <w:rsid w:val="0001447B"/>
    <w:rsid w:val="000146B1"/>
    <w:rsid w:val="00014EB5"/>
    <w:rsid w:val="00015EDD"/>
    <w:rsid w:val="000160CC"/>
    <w:rsid w:val="0002054E"/>
    <w:rsid w:val="00020A21"/>
    <w:rsid w:val="00020E17"/>
    <w:rsid w:val="00023312"/>
    <w:rsid w:val="0002620B"/>
    <w:rsid w:val="000269FB"/>
    <w:rsid w:val="0003203A"/>
    <w:rsid w:val="000352D0"/>
    <w:rsid w:val="00035F16"/>
    <w:rsid w:val="0003604D"/>
    <w:rsid w:val="00037021"/>
    <w:rsid w:val="000374C9"/>
    <w:rsid w:val="000379CE"/>
    <w:rsid w:val="00037F93"/>
    <w:rsid w:val="00043622"/>
    <w:rsid w:val="0004367E"/>
    <w:rsid w:val="00046B49"/>
    <w:rsid w:val="000520E6"/>
    <w:rsid w:val="00054171"/>
    <w:rsid w:val="000546D8"/>
    <w:rsid w:val="000551B5"/>
    <w:rsid w:val="000552DF"/>
    <w:rsid w:val="000553E8"/>
    <w:rsid w:val="00056AD8"/>
    <w:rsid w:val="000579DA"/>
    <w:rsid w:val="00061F1A"/>
    <w:rsid w:val="00062C4D"/>
    <w:rsid w:val="0006383F"/>
    <w:rsid w:val="0006732D"/>
    <w:rsid w:val="00067740"/>
    <w:rsid w:val="00067FF1"/>
    <w:rsid w:val="000704E7"/>
    <w:rsid w:val="00072E9B"/>
    <w:rsid w:val="00074675"/>
    <w:rsid w:val="00075C69"/>
    <w:rsid w:val="00076039"/>
    <w:rsid w:val="00076551"/>
    <w:rsid w:val="00077799"/>
    <w:rsid w:val="00080999"/>
    <w:rsid w:val="00080C62"/>
    <w:rsid w:val="0008223E"/>
    <w:rsid w:val="000837C3"/>
    <w:rsid w:val="00084B88"/>
    <w:rsid w:val="000851F1"/>
    <w:rsid w:val="000863E1"/>
    <w:rsid w:val="00086AB4"/>
    <w:rsid w:val="00086B30"/>
    <w:rsid w:val="00087618"/>
    <w:rsid w:val="000902E2"/>
    <w:rsid w:val="000906F7"/>
    <w:rsid w:val="00090BE7"/>
    <w:rsid w:val="0009353A"/>
    <w:rsid w:val="00095D7C"/>
    <w:rsid w:val="0009671D"/>
    <w:rsid w:val="00097CEB"/>
    <w:rsid w:val="000A268D"/>
    <w:rsid w:val="000A27AC"/>
    <w:rsid w:val="000A2941"/>
    <w:rsid w:val="000A3887"/>
    <w:rsid w:val="000A507C"/>
    <w:rsid w:val="000A5187"/>
    <w:rsid w:val="000B195D"/>
    <w:rsid w:val="000B1AFF"/>
    <w:rsid w:val="000B4023"/>
    <w:rsid w:val="000B4265"/>
    <w:rsid w:val="000B555B"/>
    <w:rsid w:val="000B68F1"/>
    <w:rsid w:val="000B6D84"/>
    <w:rsid w:val="000B7BBA"/>
    <w:rsid w:val="000C0390"/>
    <w:rsid w:val="000C2842"/>
    <w:rsid w:val="000C3176"/>
    <w:rsid w:val="000C3A08"/>
    <w:rsid w:val="000C3A57"/>
    <w:rsid w:val="000C4053"/>
    <w:rsid w:val="000C4F2D"/>
    <w:rsid w:val="000C5924"/>
    <w:rsid w:val="000C5F2B"/>
    <w:rsid w:val="000D2972"/>
    <w:rsid w:val="000D2F1F"/>
    <w:rsid w:val="000D3AE5"/>
    <w:rsid w:val="000D5BFB"/>
    <w:rsid w:val="000D79C9"/>
    <w:rsid w:val="000D79EA"/>
    <w:rsid w:val="000E05DE"/>
    <w:rsid w:val="000E161C"/>
    <w:rsid w:val="000E212A"/>
    <w:rsid w:val="000E2D2F"/>
    <w:rsid w:val="000E5A7C"/>
    <w:rsid w:val="000E6F73"/>
    <w:rsid w:val="000F081D"/>
    <w:rsid w:val="000F11FE"/>
    <w:rsid w:val="000F20D2"/>
    <w:rsid w:val="000F3286"/>
    <w:rsid w:val="000F4655"/>
    <w:rsid w:val="000F612A"/>
    <w:rsid w:val="000F6CEC"/>
    <w:rsid w:val="00102005"/>
    <w:rsid w:val="00104D67"/>
    <w:rsid w:val="00105620"/>
    <w:rsid w:val="0010690A"/>
    <w:rsid w:val="0011081D"/>
    <w:rsid w:val="00110B9B"/>
    <w:rsid w:val="00111704"/>
    <w:rsid w:val="001137E6"/>
    <w:rsid w:val="00117B1D"/>
    <w:rsid w:val="0012047E"/>
    <w:rsid w:val="00122A4A"/>
    <w:rsid w:val="00122EFE"/>
    <w:rsid w:val="001266AD"/>
    <w:rsid w:val="0013153F"/>
    <w:rsid w:val="0013178B"/>
    <w:rsid w:val="00131E41"/>
    <w:rsid w:val="00131F63"/>
    <w:rsid w:val="00133D67"/>
    <w:rsid w:val="00136D82"/>
    <w:rsid w:val="00137168"/>
    <w:rsid w:val="0013732F"/>
    <w:rsid w:val="00142242"/>
    <w:rsid w:val="00142A98"/>
    <w:rsid w:val="00142FE6"/>
    <w:rsid w:val="00143695"/>
    <w:rsid w:val="0014432E"/>
    <w:rsid w:val="00144570"/>
    <w:rsid w:val="001459C7"/>
    <w:rsid w:val="00146790"/>
    <w:rsid w:val="00146851"/>
    <w:rsid w:val="00150BA8"/>
    <w:rsid w:val="001520D7"/>
    <w:rsid w:val="00152301"/>
    <w:rsid w:val="00157959"/>
    <w:rsid w:val="0016022B"/>
    <w:rsid w:val="0016083A"/>
    <w:rsid w:val="00163323"/>
    <w:rsid w:val="0016378C"/>
    <w:rsid w:val="00163A50"/>
    <w:rsid w:val="00167297"/>
    <w:rsid w:val="00171ECE"/>
    <w:rsid w:val="0017268A"/>
    <w:rsid w:val="0017330A"/>
    <w:rsid w:val="0017391E"/>
    <w:rsid w:val="00176A13"/>
    <w:rsid w:val="00176B32"/>
    <w:rsid w:val="00177379"/>
    <w:rsid w:val="00177F63"/>
    <w:rsid w:val="00180C90"/>
    <w:rsid w:val="00182361"/>
    <w:rsid w:val="00183022"/>
    <w:rsid w:val="001831BC"/>
    <w:rsid w:val="00183F7C"/>
    <w:rsid w:val="001844D7"/>
    <w:rsid w:val="0018560C"/>
    <w:rsid w:val="00186836"/>
    <w:rsid w:val="00190456"/>
    <w:rsid w:val="001906CF"/>
    <w:rsid w:val="0019152D"/>
    <w:rsid w:val="00191E82"/>
    <w:rsid w:val="00192D88"/>
    <w:rsid w:val="00194DF0"/>
    <w:rsid w:val="00195775"/>
    <w:rsid w:val="001A21D0"/>
    <w:rsid w:val="001A2C66"/>
    <w:rsid w:val="001A2F77"/>
    <w:rsid w:val="001A553B"/>
    <w:rsid w:val="001A6D63"/>
    <w:rsid w:val="001A72DF"/>
    <w:rsid w:val="001B0AEB"/>
    <w:rsid w:val="001B2ED5"/>
    <w:rsid w:val="001B3900"/>
    <w:rsid w:val="001B395F"/>
    <w:rsid w:val="001B3DA2"/>
    <w:rsid w:val="001B4766"/>
    <w:rsid w:val="001B4B4B"/>
    <w:rsid w:val="001B4F82"/>
    <w:rsid w:val="001B500E"/>
    <w:rsid w:val="001B7AD8"/>
    <w:rsid w:val="001C0203"/>
    <w:rsid w:val="001C0E85"/>
    <w:rsid w:val="001C1B0B"/>
    <w:rsid w:val="001C2281"/>
    <w:rsid w:val="001C2C0A"/>
    <w:rsid w:val="001C3718"/>
    <w:rsid w:val="001C458F"/>
    <w:rsid w:val="001C5859"/>
    <w:rsid w:val="001C5B6D"/>
    <w:rsid w:val="001C5C8D"/>
    <w:rsid w:val="001C71C1"/>
    <w:rsid w:val="001D0B4B"/>
    <w:rsid w:val="001D1960"/>
    <w:rsid w:val="001D27AB"/>
    <w:rsid w:val="001D3FE3"/>
    <w:rsid w:val="001D48C1"/>
    <w:rsid w:val="001D5F1B"/>
    <w:rsid w:val="001D746C"/>
    <w:rsid w:val="001E0EEA"/>
    <w:rsid w:val="001E0FC5"/>
    <w:rsid w:val="001E1433"/>
    <w:rsid w:val="001E2A90"/>
    <w:rsid w:val="001E3B34"/>
    <w:rsid w:val="001E4D34"/>
    <w:rsid w:val="001E5867"/>
    <w:rsid w:val="001E63B6"/>
    <w:rsid w:val="001E7D3B"/>
    <w:rsid w:val="001F1C3C"/>
    <w:rsid w:val="001F1E39"/>
    <w:rsid w:val="001F48AC"/>
    <w:rsid w:val="001F6232"/>
    <w:rsid w:val="002003A8"/>
    <w:rsid w:val="002006EB"/>
    <w:rsid w:val="00204178"/>
    <w:rsid w:val="002059D4"/>
    <w:rsid w:val="00205A41"/>
    <w:rsid w:val="00205ACB"/>
    <w:rsid w:val="00205C72"/>
    <w:rsid w:val="002067B4"/>
    <w:rsid w:val="00210248"/>
    <w:rsid w:val="002103E1"/>
    <w:rsid w:val="00210A93"/>
    <w:rsid w:val="00211305"/>
    <w:rsid w:val="00213DD5"/>
    <w:rsid w:val="00213F40"/>
    <w:rsid w:val="0021577A"/>
    <w:rsid w:val="00215C7C"/>
    <w:rsid w:val="002213F1"/>
    <w:rsid w:val="002232F4"/>
    <w:rsid w:val="0022396A"/>
    <w:rsid w:val="00225036"/>
    <w:rsid w:val="002255E7"/>
    <w:rsid w:val="00226BC2"/>
    <w:rsid w:val="00227087"/>
    <w:rsid w:val="002322D1"/>
    <w:rsid w:val="002327A8"/>
    <w:rsid w:val="002330BC"/>
    <w:rsid w:val="00233922"/>
    <w:rsid w:val="00234198"/>
    <w:rsid w:val="002341BC"/>
    <w:rsid w:val="00234A0B"/>
    <w:rsid w:val="00234E72"/>
    <w:rsid w:val="002370E3"/>
    <w:rsid w:val="0023720F"/>
    <w:rsid w:val="00242701"/>
    <w:rsid w:val="00243026"/>
    <w:rsid w:val="00244177"/>
    <w:rsid w:val="00246C0B"/>
    <w:rsid w:val="00247D3A"/>
    <w:rsid w:val="00251630"/>
    <w:rsid w:val="002527C5"/>
    <w:rsid w:val="002542EF"/>
    <w:rsid w:val="002558EB"/>
    <w:rsid w:val="00255998"/>
    <w:rsid w:val="00260A38"/>
    <w:rsid w:val="00264559"/>
    <w:rsid w:val="00265D83"/>
    <w:rsid w:val="00266199"/>
    <w:rsid w:val="00266D00"/>
    <w:rsid w:val="0026711D"/>
    <w:rsid w:val="00267872"/>
    <w:rsid w:val="00270C68"/>
    <w:rsid w:val="002719C7"/>
    <w:rsid w:val="00271B78"/>
    <w:rsid w:val="00276F68"/>
    <w:rsid w:val="00281699"/>
    <w:rsid w:val="00281DF7"/>
    <w:rsid w:val="00283A6F"/>
    <w:rsid w:val="00283A9D"/>
    <w:rsid w:val="00284D0E"/>
    <w:rsid w:val="002857C8"/>
    <w:rsid w:val="00287543"/>
    <w:rsid w:val="002877E3"/>
    <w:rsid w:val="0029096E"/>
    <w:rsid w:val="00291BBE"/>
    <w:rsid w:val="00294981"/>
    <w:rsid w:val="00294DBB"/>
    <w:rsid w:val="0029505E"/>
    <w:rsid w:val="00295DB7"/>
    <w:rsid w:val="002A010F"/>
    <w:rsid w:val="002A269A"/>
    <w:rsid w:val="002A2994"/>
    <w:rsid w:val="002A397B"/>
    <w:rsid w:val="002A60CA"/>
    <w:rsid w:val="002A71F5"/>
    <w:rsid w:val="002A78EB"/>
    <w:rsid w:val="002B011B"/>
    <w:rsid w:val="002B09C3"/>
    <w:rsid w:val="002B234B"/>
    <w:rsid w:val="002B26DB"/>
    <w:rsid w:val="002B4C87"/>
    <w:rsid w:val="002B623E"/>
    <w:rsid w:val="002C0414"/>
    <w:rsid w:val="002C2D16"/>
    <w:rsid w:val="002C3605"/>
    <w:rsid w:val="002C73E9"/>
    <w:rsid w:val="002D0C7E"/>
    <w:rsid w:val="002D217E"/>
    <w:rsid w:val="002D253D"/>
    <w:rsid w:val="002D4D69"/>
    <w:rsid w:val="002D7773"/>
    <w:rsid w:val="002E02D0"/>
    <w:rsid w:val="002E64CC"/>
    <w:rsid w:val="002E674B"/>
    <w:rsid w:val="002E7B39"/>
    <w:rsid w:val="002F0E9C"/>
    <w:rsid w:val="002F19FD"/>
    <w:rsid w:val="002F1E09"/>
    <w:rsid w:val="002F29C5"/>
    <w:rsid w:val="002F2B59"/>
    <w:rsid w:val="002F32E0"/>
    <w:rsid w:val="002F3814"/>
    <w:rsid w:val="003000FE"/>
    <w:rsid w:val="0030227A"/>
    <w:rsid w:val="003030EA"/>
    <w:rsid w:val="0031067F"/>
    <w:rsid w:val="00312D2F"/>
    <w:rsid w:val="0031324E"/>
    <w:rsid w:val="00313A6B"/>
    <w:rsid w:val="00314FC9"/>
    <w:rsid w:val="00317471"/>
    <w:rsid w:val="00321DA7"/>
    <w:rsid w:val="0032275E"/>
    <w:rsid w:val="003232C9"/>
    <w:rsid w:val="00323A95"/>
    <w:rsid w:val="00324B4F"/>
    <w:rsid w:val="003250D5"/>
    <w:rsid w:val="00325124"/>
    <w:rsid w:val="00326F1C"/>
    <w:rsid w:val="0032719A"/>
    <w:rsid w:val="00327951"/>
    <w:rsid w:val="00330088"/>
    <w:rsid w:val="00330717"/>
    <w:rsid w:val="00330BB2"/>
    <w:rsid w:val="00331CD0"/>
    <w:rsid w:val="00331FF3"/>
    <w:rsid w:val="00332E38"/>
    <w:rsid w:val="003338D6"/>
    <w:rsid w:val="0033479A"/>
    <w:rsid w:val="00335425"/>
    <w:rsid w:val="00337806"/>
    <w:rsid w:val="0034028E"/>
    <w:rsid w:val="0034162D"/>
    <w:rsid w:val="00345422"/>
    <w:rsid w:val="00345B5A"/>
    <w:rsid w:val="00347494"/>
    <w:rsid w:val="00353730"/>
    <w:rsid w:val="00355D3B"/>
    <w:rsid w:val="00360E92"/>
    <w:rsid w:val="003644B7"/>
    <w:rsid w:val="00365B22"/>
    <w:rsid w:val="00366020"/>
    <w:rsid w:val="0036634E"/>
    <w:rsid w:val="003675B3"/>
    <w:rsid w:val="00371E90"/>
    <w:rsid w:val="00374560"/>
    <w:rsid w:val="00374BBE"/>
    <w:rsid w:val="0037519A"/>
    <w:rsid w:val="00376A75"/>
    <w:rsid w:val="00376B2E"/>
    <w:rsid w:val="00377383"/>
    <w:rsid w:val="00382F56"/>
    <w:rsid w:val="00382FAC"/>
    <w:rsid w:val="00384669"/>
    <w:rsid w:val="00384B98"/>
    <w:rsid w:val="00385E61"/>
    <w:rsid w:val="00386042"/>
    <w:rsid w:val="003877DE"/>
    <w:rsid w:val="003904C0"/>
    <w:rsid w:val="00390CED"/>
    <w:rsid w:val="00391C94"/>
    <w:rsid w:val="00392DA0"/>
    <w:rsid w:val="003933E4"/>
    <w:rsid w:val="00393EDD"/>
    <w:rsid w:val="00394420"/>
    <w:rsid w:val="00395738"/>
    <w:rsid w:val="00395B4B"/>
    <w:rsid w:val="00395E96"/>
    <w:rsid w:val="003A0078"/>
    <w:rsid w:val="003A05ED"/>
    <w:rsid w:val="003A1986"/>
    <w:rsid w:val="003A1CFE"/>
    <w:rsid w:val="003A2D2B"/>
    <w:rsid w:val="003A33A4"/>
    <w:rsid w:val="003A5757"/>
    <w:rsid w:val="003A5B3F"/>
    <w:rsid w:val="003A646B"/>
    <w:rsid w:val="003A69A5"/>
    <w:rsid w:val="003B09C5"/>
    <w:rsid w:val="003B138A"/>
    <w:rsid w:val="003B31FD"/>
    <w:rsid w:val="003B4088"/>
    <w:rsid w:val="003B4845"/>
    <w:rsid w:val="003B494B"/>
    <w:rsid w:val="003B69A1"/>
    <w:rsid w:val="003B7420"/>
    <w:rsid w:val="003C0BA5"/>
    <w:rsid w:val="003C105A"/>
    <w:rsid w:val="003C37ED"/>
    <w:rsid w:val="003C39FA"/>
    <w:rsid w:val="003C5D94"/>
    <w:rsid w:val="003C668C"/>
    <w:rsid w:val="003C6A18"/>
    <w:rsid w:val="003C6AC8"/>
    <w:rsid w:val="003D0995"/>
    <w:rsid w:val="003D125C"/>
    <w:rsid w:val="003D3C0B"/>
    <w:rsid w:val="003D3E79"/>
    <w:rsid w:val="003D509F"/>
    <w:rsid w:val="003D59D7"/>
    <w:rsid w:val="003E05CD"/>
    <w:rsid w:val="003E0D5D"/>
    <w:rsid w:val="003E0FE4"/>
    <w:rsid w:val="003E3E69"/>
    <w:rsid w:val="003E472F"/>
    <w:rsid w:val="003E53DF"/>
    <w:rsid w:val="003F0041"/>
    <w:rsid w:val="003F08DC"/>
    <w:rsid w:val="003F32CC"/>
    <w:rsid w:val="003F387D"/>
    <w:rsid w:val="003F3D3E"/>
    <w:rsid w:val="003F462E"/>
    <w:rsid w:val="003F4B4D"/>
    <w:rsid w:val="003F5F2A"/>
    <w:rsid w:val="004046B8"/>
    <w:rsid w:val="00404C08"/>
    <w:rsid w:val="00407077"/>
    <w:rsid w:val="00407F33"/>
    <w:rsid w:val="0041151A"/>
    <w:rsid w:val="00411830"/>
    <w:rsid w:val="00412849"/>
    <w:rsid w:val="00413986"/>
    <w:rsid w:val="0041735E"/>
    <w:rsid w:val="00421621"/>
    <w:rsid w:val="0042599F"/>
    <w:rsid w:val="004278F1"/>
    <w:rsid w:val="00430F42"/>
    <w:rsid w:val="00432FDC"/>
    <w:rsid w:val="00433530"/>
    <w:rsid w:val="004357F5"/>
    <w:rsid w:val="0043752F"/>
    <w:rsid w:val="00440111"/>
    <w:rsid w:val="004406B0"/>
    <w:rsid w:val="0044313C"/>
    <w:rsid w:val="00444469"/>
    <w:rsid w:val="00444A17"/>
    <w:rsid w:val="00446461"/>
    <w:rsid w:val="0044708E"/>
    <w:rsid w:val="004478E2"/>
    <w:rsid w:val="00447E1D"/>
    <w:rsid w:val="00450CCE"/>
    <w:rsid w:val="004512EC"/>
    <w:rsid w:val="00452255"/>
    <w:rsid w:val="0045450C"/>
    <w:rsid w:val="00454F72"/>
    <w:rsid w:val="00455A4E"/>
    <w:rsid w:val="00457175"/>
    <w:rsid w:val="00457797"/>
    <w:rsid w:val="00461366"/>
    <w:rsid w:val="004630BE"/>
    <w:rsid w:val="00465BA1"/>
    <w:rsid w:val="004664BB"/>
    <w:rsid w:val="00467BFA"/>
    <w:rsid w:val="00471EF3"/>
    <w:rsid w:val="00473748"/>
    <w:rsid w:val="0047490E"/>
    <w:rsid w:val="00482269"/>
    <w:rsid w:val="00482786"/>
    <w:rsid w:val="004839E9"/>
    <w:rsid w:val="0048454E"/>
    <w:rsid w:val="0048557B"/>
    <w:rsid w:val="00485603"/>
    <w:rsid w:val="00487B3F"/>
    <w:rsid w:val="00491163"/>
    <w:rsid w:val="0049235A"/>
    <w:rsid w:val="0049275B"/>
    <w:rsid w:val="00493896"/>
    <w:rsid w:val="00495018"/>
    <w:rsid w:val="00496445"/>
    <w:rsid w:val="004976D1"/>
    <w:rsid w:val="004A0D99"/>
    <w:rsid w:val="004A193E"/>
    <w:rsid w:val="004A1DAC"/>
    <w:rsid w:val="004A2EEC"/>
    <w:rsid w:val="004A40B7"/>
    <w:rsid w:val="004A63F6"/>
    <w:rsid w:val="004B1A1D"/>
    <w:rsid w:val="004B1D3E"/>
    <w:rsid w:val="004B34CD"/>
    <w:rsid w:val="004B5B53"/>
    <w:rsid w:val="004B6133"/>
    <w:rsid w:val="004B7E44"/>
    <w:rsid w:val="004C0AC8"/>
    <w:rsid w:val="004C0D6C"/>
    <w:rsid w:val="004C20B6"/>
    <w:rsid w:val="004C21F0"/>
    <w:rsid w:val="004C2974"/>
    <w:rsid w:val="004C495A"/>
    <w:rsid w:val="004C4B20"/>
    <w:rsid w:val="004C5174"/>
    <w:rsid w:val="004C619D"/>
    <w:rsid w:val="004C684F"/>
    <w:rsid w:val="004C76C9"/>
    <w:rsid w:val="004D1DB0"/>
    <w:rsid w:val="004D2862"/>
    <w:rsid w:val="004D2D1C"/>
    <w:rsid w:val="004D5103"/>
    <w:rsid w:val="004E13C4"/>
    <w:rsid w:val="004E246B"/>
    <w:rsid w:val="004E3D33"/>
    <w:rsid w:val="004E7DE7"/>
    <w:rsid w:val="004F1243"/>
    <w:rsid w:val="004F2196"/>
    <w:rsid w:val="004F32CB"/>
    <w:rsid w:val="004F7D87"/>
    <w:rsid w:val="005011CA"/>
    <w:rsid w:val="0050131E"/>
    <w:rsid w:val="005023CE"/>
    <w:rsid w:val="00506CBC"/>
    <w:rsid w:val="00507888"/>
    <w:rsid w:val="00510154"/>
    <w:rsid w:val="00510290"/>
    <w:rsid w:val="0051183E"/>
    <w:rsid w:val="005118C8"/>
    <w:rsid w:val="00511B0F"/>
    <w:rsid w:val="00511E89"/>
    <w:rsid w:val="00511FE5"/>
    <w:rsid w:val="005135C3"/>
    <w:rsid w:val="00515441"/>
    <w:rsid w:val="0051743C"/>
    <w:rsid w:val="00520F83"/>
    <w:rsid w:val="005217D7"/>
    <w:rsid w:val="005223CF"/>
    <w:rsid w:val="00523E3E"/>
    <w:rsid w:val="0052607F"/>
    <w:rsid w:val="0053179F"/>
    <w:rsid w:val="00532294"/>
    <w:rsid w:val="00533C7F"/>
    <w:rsid w:val="005357D3"/>
    <w:rsid w:val="00540FC6"/>
    <w:rsid w:val="005410BC"/>
    <w:rsid w:val="00541497"/>
    <w:rsid w:val="00542E3A"/>
    <w:rsid w:val="00543137"/>
    <w:rsid w:val="00547838"/>
    <w:rsid w:val="005512BA"/>
    <w:rsid w:val="00551698"/>
    <w:rsid w:val="00556682"/>
    <w:rsid w:val="00556A07"/>
    <w:rsid w:val="0055796A"/>
    <w:rsid w:val="00561D99"/>
    <w:rsid w:val="005620B9"/>
    <w:rsid w:val="005630C9"/>
    <w:rsid w:val="00563D30"/>
    <w:rsid w:val="00564E1E"/>
    <w:rsid w:val="00565862"/>
    <w:rsid w:val="00565EB1"/>
    <w:rsid w:val="005706D2"/>
    <w:rsid w:val="00570A00"/>
    <w:rsid w:val="0057521E"/>
    <w:rsid w:val="00576F6A"/>
    <w:rsid w:val="00581ACA"/>
    <w:rsid w:val="00581BFA"/>
    <w:rsid w:val="00584857"/>
    <w:rsid w:val="0058548B"/>
    <w:rsid w:val="00587B74"/>
    <w:rsid w:val="005917AC"/>
    <w:rsid w:val="00591B6E"/>
    <w:rsid w:val="0059325E"/>
    <w:rsid w:val="00594225"/>
    <w:rsid w:val="00595323"/>
    <w:rsid w:val="0059622A"/>
    <w:rsid w:val="00596822"/>
    <w:rsid w:val="005978FC"/>
    <w:rsid w:val="00597A48"/>
    <w:rsid w:val="00597CEA"/>
    <w:rsid w:val="00597F7E"/>
    <w:rsid w:val="005A0EA4"/>
    <w:rsid w:val="005A1E48"/>
    <w:rsid w:val="005A2EE4"/>
    <w:rsid w:val="005A3749"/>
    <w:rsid w:val="005A7337"/>
    <w:rsid w:val="005A7AC3"/>
    <w:rsid w:val="005B1587"/>
    <w:rsid w:val="005B1C2C"/>
    <w:rsid w:val="005B3C30"/>
    <w:rsid w:val="005B4129"/>
    <w:rsid w:val="005B44D7"/>
    <w:rsid w:val="005B461E"/>
    <w:rsid w:val="005B7B0A"/>
    <w:rsid w:val="005C0177"/>
    <w:rsid w:val="005C2109"/>
    <w:rsid w:val="005C3001"/>
    <w:rsid w:val="005C34A1"/>
    <w:rsid w:val="005C53E9"/>
    <w:rsid w:val="005C6C8E"/>
    <w:rsid w:val="005C7E8E"/>
    <w:rsid w:val="005C7F7F"/>
    <w:rsid w:val="005D1CB9"/>
    <w:rsid w:val="005D4B00"/>
    <w:rsid w:val="005D5AE8"/>
    <w:rsid w:val="005D6498"/>
    <w:rsid w:val="005D6539"/>
    <w:rsid w:val="005D6A44"/>
    <w:rsid w:val="005D7262"/>
    <w:rsid w:val="005D7662"/>
    <w:rsid w:val="005E2B46"/>
    <w:rsid w:val="005E3C08"/>
    <w:rsid w:val="005E4D9B"/>
    <w:rsid w:val="005E5374"/>
    <w:rsid w:val="005E62D6"/>
    <w:rsid w:val="005E63FF"/>
    <w:rsid w:val="005E66EE"/>
    <w:rsid w:val="005E6B48"/>
    <w:rsid w:val="005E7DC3"/>
    <w:rsid w:val="005F0429"/>
    <w:rsid w:val="005F139D"/>
    <w:rsid w:val="005F4883"/>
    <w:rsid w:val="005F6A5F"/>
    <w:rsid w:val="005F7B70"/>
    <w:rsid w:val="005F7D10"/>
    <w:rsid w:val="0060165E"/>
    <w:rsid w:val="00601C69"/>
    <w:rsid w:val="006047C6"/>
    <w:rsid w:val="006050A2"/>
    <w:rsid w:val="006070D8"/>
    <w:rsid w:val="00607BF9"/>
    <w:rsid w:val="00611C5D"/>
    <w:rsid w:val="00614F2C"/>
    <w:rsid w:val="006153B4"/>
    <w:rsid w:val="00616B4A"/>
    <w:rsid w:val="00616F15"/>
    <w:rsid w:val="00621786"/>
    <w:rsid w:val="006232D2"/>
    <w:rsid w:val="00625BB0"/>
    <w:rsid w:val="0062642D"/>
    <w:rsid w:val="00626EA2"/>
    <w:rsid w:val="00632CE9"/>
    <w:rsid w:val="0063353D"/>
    <w:rsid w:val="00633BAF"/>
    <w:rsid w:val="006355BD"/>
    <w:rsid w:val="00636CD7"/>
    <w:rsid w:val="00636F3A"/>
    <w:rsid w:val="00637D65"/>
    <w:rsid w:val="006404A3"/>
    <w:rsid w:val="006413FC"/>
    <w:rsid w:val="006423AC"/>
    <w:rsid w:val="00643573"/>
    <w:rsid w:val="0064501D"/>
    <w:rsid w:val="006458A9"/>
    <w:rsid w:val="00647587"/>
    <w:rsid w:val="00650C73"/>
    <w:rsid w:val="00651197"/>
    <w:rsid w:val="006516D7"/>
    <w:rsid w:val="00651F67"/>
    <w:rsid w:val="0065322E"/>
    <w:rsid w:val="00654A6F"/>
    <w:rsid w:val="00654E2F"/>
    <w:rsid w:val="00655627"/>
    <w:rsid w:val="006559EB"/>
    <w:rsid w:val="00657019"/>
    <w:rsid w:val="006571C6"/>
    <w:rsid w:val="00657B09"/>
    <w:rsid w:val="00657E37"/>
    <w:rsid w:val="00661E02"/>
    <w:rsid w:val="006631C8"/>
    <w:rsid w:val="006674FB"/>
    <w:rsid w:val="00670ADB"/>
    <w:rsid w:val="00671F41"/>
    <w:rsid w:val="0067217F"/>
    <w:rsid w:val="00672FA4"/>
    <w:rsid w:val="00673874"/>
    <w:rsid w:val="00673ADC"/>
    <w:rsid w:val="00674C25"/>
    <w:rsid w:val="006751B2"/>
    <w:rsid w:val="00675396"/>
    <w:rsid w:val="006760FA"/>
    <w:rsid w:val="00677F9A"/>
    <w:rsid w:val="00680660"/>
    <w:rsid w:val="00680E2A"/>
    <w:rsid w:val="006821BB"/>
    <w:rsid w:val="0068504F"/>
    <w:rsid w:val="00685D5E"/>
    <w:rsid w:val="00685EB9"/>
    <w:rsid w:val="00691F28"/>
    <w:rsid w:val="0069282E"/>
    <w:rsid w:val="006938EA"/>
    <w:rsid w:val="00693E7C"/>
    <w:rsid w:val="006955CB"/>
    <w:rsid w:val="006959D4"/>
    <w:rsid w:val="00696E93"/>
    <w:rsid w:val="006A01ED"/>
    <w:rsid w:val="006A10FB"/>
    <w:rsid w:val="006A1C5F"/>
    <w:rsid w:val="006A385E"/>
    <w:rsid w:val="006A3860"/>
    <w:rsid w:val="006A4183"/>
    <w:rsid w:val="006A5CB2"/>
    <w:rsid w:val="006A5F54"/>
    <w:rsid w:val="006A6FFD"/>
    <w:rsid w:val="006B4E47"/>
    <w:rsid w:val="006B5074"/>
    <w:rsid w:val="006B5A3C"/>
    <w:rsid w:val="006B637E"/>
    <w:rsid w:val="006B6C83"/>
    <w:rsid w:val="006B7475"/>
    <w:rsid w:val="006C15EA"/>
    <w:rsid w:val="006C1B61"/>
    <w:rsid w:val="006C48D4"/>
    <w:rsid w:val="006C51AF"/>
    <w:rsid w:val="006C533A"/>
    <w:rsid w:val="006C60F5"/>
    <w:rsid w:val="006C73F8"/>
    <w:rsid w:val="006D3207"/>
    <w:rsid w:val="006D33D0"/>
    <w:rsid w:val="006D3755"/>
    <w:rsid w:val="006D38AF"/>
    <w:rsid w:val="006D4964"/>
    <w:rsid w:val="006D63F6"/>
    <w:rsid w:val="006E531B"/>
    <w:rsid w:val="006E63C2"/>
    <w:rsid w:val="006E66CD"/>
    <w:rsid w:val="006E73BD"/>
    <w:rsid w:val="006E753D"/>
    <w:rsid w:val="006E7D43"/>
    <w:rsid w:val="006F1CB0"/>
    <w:rsid w:val="006F6843"/>
    <w:rsid w:val="00700A6B"/>
    <w:rsid w:val="00701960"/>
    <w:rsid w:val="00702673"/>
    <w:rsid w:val="00702BF0"/>
    <w:rsid w:val="007039FB"/>
    <w:rsid w:val="00703A9B"/>
    <w:rsid w:val="00704D21"/>
    <w:rsid w:val="00707E61"/>
    <w:rsid w:val="00707F56"/>
    <w:rsid w:val="00710ADF"/>
    <w:rsid w:val="00711AE5"/>
    <w:rsid w:val="0071261C"/>
    <w:rsid w:val="00714729"/>
    <w:rsid w:val="00715D87"/>
    <w:rsid w:val="007160EF"/>
    <w:rsid w:val="0072022B"/>
    <w:rsid w:val="007207E0"/>
    <w:rsid w:val="007210A1"/>
    <w:rsid w:val="00722926"/>
    <w:rsid w:val="007232D6"/>
    <w:rsid w:val="00723522"/>
    <w:rsid w:val="007244A5"/>
    <w:rsid w:val="00724BAB"/>
    <w:rsid w:val="00724DC8"/>
    <w:rsid w:val="00724F55"/>
    <w:rsid w:val="00727480"/>
    <w:rsid w:val="00730E1D"/>
    <w:rsid w:val="00732039"/>
    <w:rsid w:val="0073231F"/>
    <w:rsid w:val="00732459"/>
    <w:rsid w:val="00732AD7"/>
    <w:rsid w:val="00735153"/>
    <w:rsid w:val="0073596E"/>
    <w:rsid w:val="00741690"/>
    <w:rsid w:val="00743EB5"/>
    <w:rsid w:val="007443EE"/>
    <w:rsid w:val="00745D83"/>
    <w:rsid w:val="00746B42"/>
    <w:rsid w:val="0075215B"/>
    <w:rsid w:val="0075227E"/>
    <w:rsid w:val="0075396E"/>
    <w:rsid w:val="00753C4F"/>
    <w:rsid w:val="0075438D"/>
    <w:rsid w:val="00760B19"/>
    <w:rsid w:val="007650FE"/>
    <w:rsid w:val="007721D7"/>
    <w:rsid w:val="007754BA"/>
    <w:rsid w:val="00780F5A"/>
    <w:rsid w:val="00781F7D"/>
    <w:rsid w:val="00781FF4"/>
    <w:rsid w:val="00782B90"/>
    <w:rsid w:val="00784110"/>
    <w:rsid w:val="007849F1"/>
    <w:rsid w:val="007863E8"/>
    <w:rsid w:val="0078648C"/>
    <w:rsid w:val="00787584"/>
    <w:rsid w:val="00787DC7"/>
    <w:rsid w:val="007909F8"/>
    <w:rsid w:val="00791553"/>
    <w:rsid w:val="007915C0"/>
    <w:rsid w:val="00791A2B"/>
    <w:rsid w:val="00794752"/>
    <w:rsid w:val="00795453"/>
    <w:rsid w:val="00795DA4"/>
    <w:rsid w:val="0079753C"/>
    <w:rsid w:val="007A3109"/>
    <w:rsid w:val="007A36A5"/>
    <w:rsid w:val="007A434F"/>
    <w:rsid w:val="007B053C"/>
    <w:rsid w:val="007B0A5A"/>
    <w:rsid w:val="007B356B"/>
    <w:rsid w:val="007B49B3"/>
    <w:rsid w:val="007B4FBE"/>
    <w:rsid w:val="007C144E"/>
    <w:rsid w:val="007C2486"/>
    <w:rsid w:val="007C57F6"/>
    <w:rsid w:val="007C661C"/>
    <w:rsid w:val="007D187A"/>
    <w:rsid w:val="007D2272"/>
    <w:rsid w:val="007D27BE"/>
    <w:rsid w:val="007D2DA2"/>
    <w:rsid w:val="007D5689"/>
    <w:rsid w:val="007D6060"/>
    <w:rsid w:val="007D6BA1"/>
    <w:rsid w:val="007D77C0"/>
    <w:rsid w:val="007E00D2"/>
    <w:rsid w:val="007E288D"/>
    <w:rsid w:val="007E310F"/>
    <w:rsid w:val="007E74F5"/>
    <w:rsid w:val="007E7F12"/>
    <w:rsid w:val="007F1496"/>
    <w:rsid w:val="007F2D48"/>
    <w:rsid w:val="007F322A"/>
    <w:rsid w:val="007F38FD"/>
    <w:rsid w:val="007F435B"/>
    <w:rsid w:val="007F5062"/>
    <w:rsid w:val="007F53E1"/>
    <w:rsid w:val="007F5D2F"/>
    <w:rsid w:val="007F5FA3"/>
    <w:rsid w:val="007F67B7"/>
    <w:rsid w:val="007F6DB9"/>
    <w:rsid w:val="00800F5C"/>
    <w:rsid w:val="00801626"/>
    <w:rsid w:val="00801F23"/>
    <w:rsid w:val="008025E1"/>
    <w:rsid w:val="00803116"/>
    <w:rsid w:val="00803DC2"/>
    <w:rsid w:val="00803DCA"/>
    <w:rsid w:val="00803E4E"/>
    <w:rsid w:val="008055F2"/>
    <w:rsid w:val="00811BCE"/>
    <w:rsid w:val="00813934"/>
    <w:rsid w:val="0081637A"/>
    <w:rsid w:val="00816605"/>
    <w:rsid w:val="00817CA0"/>
    <w:rsid w:val="00817D01"/>
    <w:rsid w:val="00820B5C"/>
    <w:rsid w:val="00822A9E"/>
    <w:rsid w:val="00822C6A"/>
    <w:rsid w:val="00823380"/>
    <w:rsid w:val="00823FAD"/>
    <w:rsid w:val="00825320"/>
    <w:rsid w:val="008257ED"/>
    <w:rsid w:val="00826193"/>
    <w:rsid w:val="008267A8"/>
    <w:rsid w:val="008270A7"/>
    <w:rsid w:val="008353DD"/>
    <w:rsid w:val="00835FE3"/>
    <w:rsid w:val="0083687E"/>
    <w:rsid w:val="008375B2"/>
    <w:rsid w:val="00837916"/>
    <w:rsid w:val="00837D02"/>
    <w:rsid w:val="008412EB"/>
    <w:rsid w:val="00842235"/>
    <w:rsid w:val="008456AB"/>
    <w:rsid w:val="008500E6"/>
    <w:rsid w:val="00850C92"/>
    <w:rsid w:val="008517C1"/>
    <w:rsid w:val="00851EC3"/>
    <w:rsid w:val="008522E1"/>
    <w:rsid w:val="00852869"/>
    <w:rsid w:val="00854451"/>
    <w:rsid w:val="00856D2F"/>
    <w:rsid w:val="0086055F"/>
    <w:rsid w:val="00861F9F"/>
    <w:rsid w:val="008629B9"/>
    <w:rsid w:val="00862F55"/>
    <w:rsid w:val="00865D35"/>
    <w:rsid w:val="008703C9"/>
    <w:rsid w:val="00870E0C"/>
    <w:rsid w:val="00871D6E"/>
    <w:rsid w:val="00872831"/>
    <w:rsid w:val="008729DC"/>
    <w:rsid w:val="008744D6"/>
    <w:rsid w:val="00876419"/>
    <w:rsid w:val="00877B80"/>
    <w:rsid w:val="008801A3"/>
    <w:rsid w:val="00882569"/>
    <w:rsid w:val="00887F84"/>
    <w:rsid w:val="00890272"/>
    <w:rsid w:val="008913F5"/>
    <w:rsid w:val="008922F2"/>
    <w:rsid w:val="00896137"/>
    <w:rsid w:val="00896A03"/>
    <w:rsid w:val="008975B2"/>
    <w:rsid w:val="008A02AE"/>
    <w:rsid w:val="008A079F"/>
    <w:rsid w:val="008A120B"/>
    <w:rsid w:val="008A2E22"/>
    <w:rsid w:val="008A3809"/>
    <w:rsid w:val="008A400F"/>
    <w:rsid w:val="008A593D"/>
    <w:rsid w:val="008A644E"/>
    <w:rsid w:val="008A6643"/>
    <w:rsid w:val="008B0504"/>
    <w:rsid w:val="008B146A"/>
    <w:rsid w:val="008B3513"/>
    <w:rsid w:val="008B3997"/>
    <w:rsid w:val="008B3FD9"/>
    <w:rsid w:val="008B45BE"/>
    <w:rsid w:val="008B570A"/>
    <w:rsid w:val="008B62CD"/>
    <w:rsid w:val="008C0114"/>
    <w:rsid w:val="008C1071"/>
    <w:rsid w:val="008C1C5A"/>
    <w:rsid w:val="008C3D9C"/>
    <w:rsid w:val="008C56F2"/>
    <w:rsid w:val="008C5B0F"/>
    <w:rsid w:val="008C5F37"/>
    <w:rsid w:val="008C65B5"/>
    <w:rsid w:val="008C6A88"/>
    <w:rsid w:val="008D1777"/>
    <w:rsid w:val="008D24FA"/>
    <w:rsid w:val="008D2BA1"/>
    <w:rsid w:val="008D5A8B"/>
    <w:rsid w:val="008D7699"/>
    <w:rsid w:val="008E0347"/>
    <w:rsid w:val="008E092B"/>
    <w:rsid w:val="008E157F"/>
    <w:rsid w:val="008E26D4"/>
    <w:rsid w:val="008E4885"/>
    <w:rsid w:val="008E5C85"/>
    <w:rsid w:val="008E6C7D"/>
    <w:rsid w:val="008F0465"/>
    <w:rsid w:val="008F0D53"/>
    <w:rsid w:val="008F4255"/>
    <w:rsid w:val="008F4EA4"/>
    <w:rsid w:val="008F52DA"/>
    <w:rsid w:val="008F56B3"/>
    <w:rsid w:val="008F6374"/>
    <w:rsid w:val="008F67FD"/>
    <w:rsid w:val="00900142"/>
    <w:rsid w:val="009001B8"/>
    <w:rsid w:val="009029CA"/>
    <w:rsid w:val="00904960"/>
    <w:rsid w:val="00904FA3"/>
    <w:rsid w:val="00905EA7"/>
    <w:rsid w:val="00906374"/>
    <w:rsid w:val="00906B79"/>
    <w:rsid w:val="00907236"/>
    <w:rsid w:val="00907523"/>
    <w:rsid w:val="00907775"/>
    <w:rsid w:val="00910435"/>
    <w:rsid w:val="009119C5"/>
    <w:rsid w:val="00915F77"/>
    <w:rsid w:val="0091759F"/>
    <w:rsid w:val="009210DF"/>
    <w:rsid w:val="009231C4"/>
    <w:rsid w:val="00923637"/>
    <w:rsid w:val="0092646C"/>
    <w:rsid w:val="00931B1F"/>
    <w:rsid w:val="00931E29"/>
    <w:rsid w:val="009322B8"/>
    <w:rsid w:val="009336A8"/>
    <w:rsid w:val="0093515C"/>
    <w:rsid w:val="00937944"/>
    <w:rsid w:val="0094008F"/>
    <w:rsid w:val="00940898"/>
    <w:rsid w:val="00941F90"/>
    <w:rsid w:val="00943E52"/>
    <w:rsid w:val="009451DD"/>
    <w:rsid w:val="00945B52"/>
    <w:rsid w:val="00947CCA"/>
    <w:rsid w:val="00951A62"/>
    <w:rsid w:val="00952179"/>
    <w:rsid w:val="00952192"/>
    <w:rsid w:val="00952753"/>
    <w:rsid w:val="00953E71"/>
    <w:rsid w:val="00954278"/>
    <w:rsid w:val="00954F88"/>
    <w:rsid w:val="009565DC"/>
    <w:rsid w:val="00960930"/>
    <w:rsid w:val="00960FF8"/>
    <w:rsid w:val="00961443"/>
    <w:rsid w:val="00962E48"/>
    <w:rsid w:val="0096311A"/>
    <w:rsid w:val="0096599D"/>
    <w:rsid w:val="00965A1D"/>
    <w:rsid w:val="00966792"/>
    <w:rsid w:val="00966E5F"/>
    <w:rsid w:val="00970B49"/>
    <w:rsid w:val="00970E7B"/>
    <w:rsid w:val="0097178A"/>
    <w:rsid w:val="00972A8B"/>
    <w:rsid w:val="009742A8"/>
    <w:rsid w:val="00974A2B"/>
    <w:rsid w:val="0097653B"/>
    <w:rsid w:val="009767B0"/>
    <w:rsid w:val="00976803"/>
    <w:rsid w:val="00980F23"/>
    <w:rsid w:val="00982457"/>
    <w:rsid w:val="00983D10"/>
    <w:rsid w:val="009843F2"/>
    <w:rsid w:val="00984F42"/>
    <w:rsid w:val="00985220"/>
    <w:rsid w:val="0098769E"/>
    <w:rsid w:val="0099045A"/>
    <w:rsid w:val="009910D0"/>
    <w:rsid w:val="00991935"/>
    <w:rsid w:val="00992360"/>
    <w:rsid w:val="009954E4"/>
    <w:rsid w:val="009978C4"/>
    <w:rsid w:val="009A28E5"/>
    <w:rsid w:val="009A41D1"/>
    <w:rsid w:val="009A4B37"/>
    <w:rsid w:val="009A520D"/>
    <w:rsid w:val="009A5B33"/>
    <w:rsid w:val="009A6913"/>
    <w:rsid w:val="009A7741"/>
    <w:rsid w:val="009B03AE"/>
    <w:rsid w:val="009B0CEE"/>
    <w:rsid w:val="009B1720"/>
    <w:rsid w:val="009B3E9B"/>
    <w:rsid w:val="009B3EA4"/>
    <w:rsid w:val="009B586A"/>
    <w:rsid w:val="009C00C4"/>
    <w:rsid w:val="009C0CA0"/>
    <w:rsid w:val="009C2129"/>
    <w:rsid w:val="009C5EAE"/>
    <w:rsid w:val="009C6DCE"/>
    <w:rsid w:val="009C74DD"/>
    <w:rsid w:val="009C7AA7"/>
    <w:rsid w:val="009D0938"/>
    <w:rsid w:val="009D2509"/>
    <w:rsid w:val="009D2EE4"/>
    <w:rsid w:val="009D3C77"/>
    <w:rsid w:val="009D4579"/>
    <w:rsid w:val="009D5361"/>
    <w:rsid w:val="009E0D40"/>
    <w:rsid w:val="009E0F64"/>
    <w:rsid w:val="009E1715"/>
    <w:rsid w:val="009E1D76"/>
    <w:rsid w:val="009E363A"/>
    <w:rsid w:val="009E4A3A"/>
    <w:rsid w:val="009E7C65"/>
    <w:rsid w:val="009F21D2"/>
    <w:rsid w:val="009F2D2D"/>
    <w:rsid w:val="009F6D3C"/>
    <w:rsid w:val="009F70EC"/>
    <w:rsid w:val="009F72F3"/>
    <w:rsid w:val="009F78BD"/>
    <w:rsid w:val="00A01648"/>
    <w:rsid w:val="00A02591"/>
    <w:rsid w:val="00A04F9F"/>
    <w:rsid w:val="00A05CA6"/>
    <w:rsid w:val="00A12BD6"/>
    <w:rsid w:val="00A1591D"/>
    <w:rsid w:val="00A21231"/>
    <w:rsid w:val="00A21EF5"/>
    <w:rsid w:val="00A221FE"/>
    <w:rsid w:val="00A23844"/>
    <w:rsid w:val="00A25D63"/>
    <w:rsid w:val="00A26CA6"/>
    <w:rsid w:val="00A300D1"/>
    <w:rsid w:val="00A30DDB"/>
    <w:rsid w:val="00A32CE6"/>
    <w:rsid w:val="00A33B50"/>
    <w:rsid w:val="00A36F5B"/>
    <w:rsid w:val="00A40004"/>
    <w:rsid w:val="00A40D9B"/>
    <w:rsid w:val="00A419D1"/>
    <w:rsid w:val="00A4315E"/>
    <w:rsid w:val="00A432C4"/>
    <w:rsid w:val="00A44AD2"/>
    <w:rsid w:val="00A4607F"/>
    <w:rsid w:val="00A473C7"/>
    <w:rsid w:val="00A4744B"/>
    <w:rsid w:val="00A478C4"/>
    <w:rsid w:val="00A50845"/>
    <w:rsid w:val="00A50AE8"/>
    <w:rsid w:val="00A50FDE"/>
    <w:rsid w:val="00A51306"/>
    <w:rsid w:val="00A55EE4"/>
    <w:rsid w:val="00A57278"/>
    <w:rsid w:val="00A60710"/>
    <w:rsid w:val="00A6167D"/>
    <w:rsid w:val="00A6234E"/>
    <w:rsid w:val="00A63B9F"/>
    <w:rsid w:val="00A65779"/>
    <w:rsid w:val="00A6581F"/>
    <w:rsid w:val="00A664E5"/>
    <w:rsid w:val="00A66893"/>
    <w:rsid w:val="00A66A9F"/>
    <w:rsid w:val="00A708D0"/>
    <w:rsid w:val="00A714D4"/>
    <w:rsid w:val="00A80433"/>
    <w:rsid w:val="00A8228E"/>
    <w:rsid w:val="00A82DDA"/>
    <w:rsid w:val="00A832CE"/>
    <w:rsid w:val="00A83C7D"/>
    <w:rsid w:val="00A845BB"/>
    <w:rsid w:val="00A846F0"/>
    <w:rsid w:val="00A85AA2"/>
    <w:rsid w:val="00A86BB5"/>
    <w:rsid w:val="00A91E01"/>
    <w:rsid w:val="00A94CC0"/>
    <w:rsid w:val="00A95E06"/>
    <w:rsid w:val="00A965D7"/>
    <w:rsid w:val="00A968F3"/>
    <w:rsid w:val="00A976FF"/>
    <w:rsid w:val="00A9781B"/>
    <w:rsid w:val="00A97884"/>
    <w:rsid w:val="00AA03A1"/>
    <w:rsid w:val="00AA0687"/>
    <w:rsid w:val="00AA07B6"/>
    <w:rsid w:val="00AA09F0"/>
    <w:rsid w:val="00AA26B7"/>
    <w:rsid w:val="00AA306C"/>
    <w:rsid w:val="00AA319C"/>
    <w:rsid w:val="00AA372A"/>
    <w:rsid w:val="00AA43F0"/>
    <w:rsid w:val="00AA5C78"/>
    <w:rsid w:val="00AA6CB4"/>
    <w:rsid w:val="00AA74EE"/>
    <w:rsid w:val="00AA79CA"/>
    <w:rsid w:val="00AB00EF"/>
    <w:rsid w:val="00AB0E89"/>
    <w:rsid w:val="00AB1280"/>
    <w:rsid w:val="00AB5BAD"/>
    <w:rsid w:val="00AC0A2D"/>
    <w:rsid w:val="00AC45D3"/>
    <w:rsid w:val="00AD0692"/>
    <w:rsid w:val="00AD24BE"/>
    <w:rsid w:val="00AD3305"/>
    <w:rsid w:val="00AD5CC5"/>
    <w:rsid w:val="00AD6662"/>
    <w:rsid w:val="00AD6D05"/>
    <w:rsid w:val="00AD7354"/>
    <w:rsid w:val="00AD73F7"/>
    <w:rsid w:val="00AE0085"/>
    <w:rsid w:val="00AE13A5"/>
    <w:rsid w:val="00AE1E80"/>
    <w:rsid w:val="00AE21D7"/>
    <w:rsid w:val="00AE6226"/>
    <w:rsid w:val="00AE6576"/>
    <w:rsid w:val="00AE78FB"/>
    <w:rsid w:val="00AF02AA"/>
    <w:rsid w:val="00AF153F"/>
    <w:rsid w:val="00AF23AC"/>
    <w:rsid w:val="00AF31E1"/>
    <w:rsid w:val="00AF418D"/>
    <w:rsid w:val="00AF50E5"/>
    <w:rsid w:val="00B0036E"/>
    <w:rsid w:val="00B01A55"/>
    <w:rsid w:val="00B01D1E"/>
    <w:rsid w:val="00B0261F"/>
    <w:rsid w:val="00B02840"/>
    <w:rsid w:val="00B045E1"/>
    <w:rsid w:val="00B04C09"/>
    <w:rsid w:val="00B04D02"/>
    <w:rsid w:val="00B068D9"/>
    <w:rsid w:val="00B11E64"/>
    <w:rsid w:val="00B11EFA"/>
    <w:rsid w:val="00B135C0"/>
    <w:rsid w:val="00B15889"/>
    <w:rsid w:val="00B165C8"/>
    <w:rsid w:val="00B243B4"/>
    <w:rsid w:val="00B26638"/>
    <w:rsid w:val="00B31242"/>
    <w:rsid w:val="00B31EED"/>
    <w:rsid w:val="00B329F5"/>
    <w:rsid w:val="00B32BF8"/>
    <w:rsid w:val="00B33277"/>
    <w:rsid w:val="00B36664"/>
    <w:rsid w:val="00B37550"/>
    <w:rsid w:val="00B43076"/>
    <w:rsid w:val="00B50621"/>
    <w:rsid w:val="00B50A55"/>
    <w:rsid w:val="00B5221B"/>
    <w:rsid w:val="00B52929"/>
    <w:rsid w:val="00B53EE5"/>
    <w:rsid w:val="00B544EB"/>
    <w:rsid w:val="00B57458"/>
    <w:rsid w:val="00B6329B"/>
    <w:rsid w:val="00B64854"/>
    <w:rsid w:val="00B66283"/>
    <w:rsid w:val="00B66676"/>
    <w:rsid w:val="00B66B09"/>
    <w:rsid w:val="00B72482"/>
    <w:rsid w:val="00B72D4C"/>
    <w:rsid w:val="00B73090"/>
    <w:rsid w:val="00B751A9"/>
    <w:rsid w:val="00B762B2"/>
    <w:rsid w:val="00B76A6A"/>
    <w:rsid w:val="00B773BD"/>
    <w:rsid w:val="00B77688"/>
    <w:rsid w:val="00B80F7E"/>
    <w:rsid w:val="00B812BD"/>
    <w:rsid w:val="00B825D0"/>
    <w:rsid w:val="00B84008"/>
    <w:rsid w:val="00B848A2"/>
    <w:rsid w:val="00B84B82"/>
    <w:rsid w:val="00B86318"/>
    <w:rsid w:val="00B908D6"/>
    <w:rsid w:val="00B90CA9"/>
    <w:rsid w:val="00B9222F"/>
    <w:rsid w:val="00B922A9"/>
    <w:rsid w:val="00B924F9"/>
    <w:rsid w:val="00B93AC8"/>
    <w:rsid w:val="00B93B07"/>
    <w:rsid w:val="00B94F6B"/>
    <w:rsid w:val="00B97269"/>
    <w:rsid w:val="00BA053A"/>
    <w:rsid w:val="00BA0894"/>
    <w:rsid w:val="00BA29D0"/>
    <w:rsid w:val="00BA49C9"/>
    <w:rsid w:val="00BA4A85"/>
    <w:rsid w:val="00BA4D64"/>
    <w:rsid w:val="00BA511E"/>
    <w:rsid w:val="00BA6C82"/>
    <w:rsid w:val="00BB0762"/>
    <w:rsid w:val="00BB091D"/>
    <w:rsid w:val="00BB1287"/>
    <w:rsid w:val="00BB22B6"/>
    <w:rsid w:val="00BB24A1"/>
    <w:rsid w:val="00BB3D4A"/>
    <w:rsid w:val="00BB46E4"/>
    <w:rsid w:val="00BB5CF6"/>
    <w:rsid w:val="00BB69B1"/>
    <w:rsid w:val="00BC1372"/>
    <w:rsid w:val="00BC2597"/>
    <w:rsid w:val="00BC6D24"/>
    <w:rsid w:val="00BD04F2"/>
    <w:rsid w:val="00BD36BE"/>
    <w:rsid w:val="00BD3D94"/>
    <w:rsid w:val="00BD4929"/>
    <w:rsid w:val="00BD4F65"/>
    <w:rsid w:val="00BD5B69"/>
    <w:rsid w:val="00BD5CDE"/>
    <w:rsid w:val="00BD7606"/>
    <w:rsid w:val="00BE0A5D"/>
    <w:rsid w:val="00BE1703"/>
    <w:rsid w:val="00BE3E1E"/>
    <w:rsid w:val="00BE3F9E"/>
    <w:rsid w:val="00BE51D8"/>
    <w:rsid w:val="00BE526D"/>
    <w:rsid w:val="00BE5535"/>
    <w:rsid w:val="00BE5F59"/>
    <w:rsid w:val="00BF0336"/>
    <w:rsid w:val="00BF2533"/>
    <w:rsid w:val="00BF2D0B"/>
    <w:rsid w:val="00BF3775"/>
    <w:rsid w:val="00BF5043"/>
    <w:rsid w:val="00BF5659"/>
    <w:rsid w:val="00BF667A"/>
    <w:rsid w:val="00BF6E13"/>
    <w:rsid w:val="00BF723F"/>
    <w:rsid w:val="00C016A5"/>
    <w:rsid w:val="00C01916"/>
    <w:rsid w:val="00C02F5D"/>
    <w:rsid w:val="00C03674"/>
    <w:rsid w:val="00C03966"/>
    <w:rsid w:val="00C0407B"/>
    <w:rsid w:val="00C04EA6"/>
    <w:rsid w:val="00C0705C"/>
    <w:rsid w:val="00C07F7C"/>
    <w:rsid w:val="00C11A94"/>
    <w:rsid w:val="00C121B7"/>
    <w:rsid w:val="00C16E42"/>
    <w:rsid w:val="00C1747C"/>
    <w:rsid w:val="00C20D70"/>
    <w:rsid w:val="00C23DA4"/>
    <w:rsid w:val="00C24472"/>
    <w:rsid w:val="00C2718D"/>
    <w:rsid w:val="00C27738"/>
    <w:rsid w:val="00C30536"/>
    <w:rsid w:val="00C32487"/>
    <w:rsid w:val="00C3364F"/>
    <w:rsid w:val="00C33765"/>
    <w:rsid w:val="00C338F0"/>
    <w:rsid w:val="00C34C41"/>
    <w:rsid w:val="00C35DEA"/>
    <w:rsid w:val="00C36366"/>
    <w:rsid w:val="00C373B1"/>
    <w:rsid w:val="00C374F7"/>
    <w:rsid w:val="00C4094A"/>
    <w:rsid w:val="00C40C6D"/>
    <w:rsid w:val="00C412A4"/>
    <w:rsid w:val="00C43894"/>
    <w:rsid w:val="00C448E3"/>
    <w:rsid w:val="00C4522E"/>
    <w:rsid w:val="00C45907"/>
    <w:rsid w:val="00C47E0B"/>
    <w:rsid w:val="00C50841"/>
    <w:rsid w:val="00C5144E"/>
    <w:rsid w:val="00C5153A"/>
    <w:rsid w:val="00C524C8"/>
    <w:rsid w:val="00C55326"/>
    <w:rsid w:val="00C573E9"/>
    <w:rsid w:val="00C576A9"/>
    <w:rsid w:val="00C602D9"/>
    <w:rsid w:val="00C608DA"/>
    <w:rsid w:val="00C6312B"/>
    <w:rsid w:val="00C64344"/>
    <w:rsid w:val="00C64E25"/>
    <w:rsid w:val="00C65B7E"/>
    <w:rsid w:val="00C6649D"/>
    <w:rsid w:val="00C668F9"/>
    <w:rsid w:val="00C66A74"/>
    <w:rsid w:val="00C67987"/>
    <w:rsid w:val="00C706A9"/>
    <w:rsid w:val="00C7379B"/>
    <w:rsid w:val="00C74317"/>
    <w:rsid w:val="00C75E93"/>
    <w:rsid w:val="00C76460"/>
    <w:rsid w:val="00C778BC"/>
    <w:rsid w:val="00C82AA2"/>
    <w:rsid w:val="00C82C2B"/>
    <w:rsid w:val="00C84204"/>
    <w:rsid w:val="00C86459"/>
    <w:rsid w:val="00C87755"/>
    <w:rsid w:val="00C90949"/>
    <w:rsid w:val="00C92EC2"/>
    <w:rsid w:val="00C93F17"/>
    <w:rsid w:val="00C93FF4"/>
    <w:rsid w:val="00C9560D"/>
    <w:rsid w:val="00C97E32"/>
    <w:rsid w:val="00CA1030"/>
    <w:rsid w:val="00CA22C6"/>
    <w:rsid w:val="00CA238C"/>
    <w:rsid w:val="00CA2F10"/>
    <w:rsid w:val="00CA3F9B"/>
    <w:rsid w:val="00CA5BBD"/>
    <w:rsid w:val="00CA6302"/>
    <w:rsid w:val="00CA6537"/>
    <w:rsid w:val="00CB0645"/>
    <w:rsid w:val="00CB1542"/>
    <w:rsid w:val="00CB19E2"/>
    <w:rsid w:val="00CB2A83"/>
    <w:rsid w:val="00CB308A"/>
    <w:rsid w:val="00CB3724"/>
    <w:rsid w:val="00CB4734"/>
    <w:rsid w:val="00CB4973"/>
    <w:rsid w:val="00CB4C23"/>
    <w:rsid w:val="00CB50DD"/>
    <w:rsid w:val="00CB586B"/>
    <w:rsid w:val="00CB592F"/>
    <w:rsid w:val="00CC1276"/>
    <w:rsid w:val="00CC4EBE"/>
    <w:rsid w:val="00CC53DC"/>
    <w:rsid w:val="00CC7621"/>
    <w:rsid w:val="00CD0C04"/>
    <w:rsid w:val="00CD1021"/>
    <w:rsid w:val="00CD129C"/>
    <w:rsid w:val="00CD1DE2"/>
    <w:rsid w:val="00CD325C"/>
    <w:rsid w:val="00CD3986"/>
    <w:rsid w:val="00CD3DCD"/>
    <w:rsid w:val="00CD41FD"/>
    <w:rsid w:val="00CD4F0B"/>
    <w:rsid w:val="00CD5663"/>
    <w:rsid w:val="00CD65D9"/>
    <w:rsid w:val="00CD7922"/>
    <w:rsid w:val="00CE0494"/>
    <w:rsid w:val="00CE04BE"/>
    <w:rsid w:val="00CE1668"/>
    <w:rsid w:val="00CE1866"/>
    <w:rsid w:val="00CE60D0"/>
    <w:rsid w:val="00CE721F"/>
    <w:rsid w:val="00CF025A"/>
    <w:rsid w:val="00CF273C"/>
    <w:rsid w:val="00CF3899"/>
    <w:rsid w:val="00CF53EF"/>
    <w:rsid w:val="00D02B68"/>
    <w:rsid w:val="00D02BC7"/>
    <w:rsid w:val="00D03DD0"/>
    <w:rsid w:val="00D061EF"/>
    <w:rsid w:val="00D06B12"/>
    <w:rsid w:val="00D110D2"/>
    <w:rsid w:val="00D113A9"/>
    <w:rsid w:val="00D11CAF"/>
    <w:rsid w:val="00D16318"/>
    <w:rsid w:val="00D16ED3"/>
    <w:rsid w:val="00D1756A"/>
    <w:rsid w:val="00D20378"/>
    <w:rsid w:val="00D22DE9"/>
    <w:rsid w:val="00D25E17"/>
    <w:rsid w:val="00D262BC"/>
    <w:rsid w:val="00D2650D"/>
    <w:rsid w:val="00D265D4"/>
    <w:rsid w:val="00D2694C"/>
    <w:rsid w:val="00D27636"/>
    <w:rsid w:val="00D303C0"/>
    <w:rsid w:val="00D31918"/>
    <w:rsid w:val="00D3258B"/>
    <w:rsid w:val="00D3344F"/>
    <w:rsid w:val="00D35BB1"/>
    <w:rsid w:val="00D35C34"/>
    <w:rsid w:val="00D36236"/>
    <w:rsid w:val="00D3633C"/>
    <w:rsid w:val="00D36BE4"/>
    <w:rsid w:val="00D42360"/>
    <w:rsid w:val="00D4250F"/>
    <w:rsid w:val="00D43114"/>
    <w:rsid w:val="00D43231"/>
    <w:rsid w:val="00D436F0"/>
    <w:rsid w:val="00D44215"/>
    <w:rsid w:val="00D45291"/>
    <w:rsid w:val="00D46C1C"/>
    <w:rsid w:val="00D5044E"/>
    <w:rsid w:val="00D5051C"/>
    <w:rsid w:val="00D50FBF"/>
    <w:rsid w:val="00D51FDA"/>
    <w:rsid w:val="00D53BEE"/>
    <w:rsid w:val="00D61851"/>
    <w:rsid w:val="00D624A0"/>
    <w:rsid w:val="00D6353F"/>
    <w:rsid w:val="00D64002"/>
    <w:rsid w:val="00D65DCD"/>
    <w:rsid w:val="00D6644B"/>
    <w:rsid w:val="00D70EE3"/>
    <w:rsid w:val="00D71252"/>
    <w:rsid w:val="00D71BD4"/>
    <w:rsid w:val="00D73E39"/>
    <w:rsid w:val="00D74388"/>
    <w:rsid w:val="00D77559"/>
    <w:rsid w:val="00D844FA"/>
    <w:rsid w:val="00D9082A"/>
    <w:rsid w:val="00D92285"/>
    <w:rsid w:val="00D925EF"/>
    <w:rsid w:val="00D939B8"/>
    <w:rsid w:val="00D954CC"/>
    <w:rsid w:val="00D95646"/>
    <w:rsid w:val="00DA0E76"/>
    <w:rsid w:val="00DA16DD"/>
    <w:rsid w:val="00DA2804"/>
    <w:rsid w:val="00DA3F63"/>
    <w:rsid w:val="00DA4446"/>
    <w:rsid w:val="00DA53F5"/>
    <w:rsid w:val="00DA6C86"/>
    <w:rsid w:val="00DA748D"/>
    <w:rsid w:val="00DB00CA"/>
    <w:rsid w:val="00DB18F4"/>
    <w:rsid w:val="00DB1AC9"/>
    <w:rsid w:val="00DB283C"/>
    <w:rsid w:val="00DB31E1"/>
    <w:rsid w:val="00DB31E7"/>
    <w:rsid w:val="00DB3F56"/>
    <w:rsid w:val="00DB4627"/>
    <w:rsid w:val="00DB4FED"/>
    <w:rsid w:val="00DB680F"/>
    <w:rsid w:val="00DB74E4"/>
    <w:rsid w:val="00DB7595"/>
    <w:rsid w:val="00DC2253"/>
    <w:rsid w:val="00DC2357"/>
    <w:rsid w:val="00DC3EFF"/>
    <w:rsid w:val="00DC4AC6"/>
    <w:rsid w:val="00DC592A"/>
    <w:rsid w:val="00DC6E22"/>
    <w:rsid w:val="00DC79C1"/>
    <w:rsid w:val="00DD0B13"/>
    <w:rsid w:val="00DD0B8B"/>
    <w:rsid w:val="00DD6689"/>
    <w:rsid w:val="00DE0CD6"/>
    <w:rsid w:val="00DE1FFF"/>
    <w:rsid w:val="00DE3BE4"/>
    <w:rsid w:val="00DE4857"/>
    <w:rsid w:val="00DE4AFD"/>
    <w:rsid w:val="00DE4D4F"/>
    <w:rsid w:val="00DE64CF"/>
    <w:rsid w:val="00DE752E"/>
    <w:rsid w:val="00DF11B0"/>
    <w:rsid w:val="00DF2A4A"/>
    <w:rsid w:val="00DF37DE"/>
    <w:rsid w:val="00DF4862"/>
    <w:rsid w:val="00DF5707"/>
    <w:rsid w:val="00DF59D8"/>
    <w:rsid w:val="00DF68E3"/>
    <w:rsid w:val="00DF69F4"/>
    <w:rsid w:val="00E00C2E"/>
    <w:rsid w:val="00E00E01"/>
    <w:rsid w:val="00E0159F"/>
    <w:rsid w:val="00E0413B"/>
    <w:rsid w:val="00E06030"/>
    <w:rsid w:val="00E07A6A"/>
    <w:rsid w:val="00E10082"/>
    <w:rsid w:val="00E12A2A"/>
    <w:rsid w:val="00E13C36"/>
    <w:rsid w:val="00E13C6E"/>
    <w:rsid w:val="00E144A1"/>
    <w:rsid w:val="00E155AA"/>
    <w:rsid w:val="00E221A3"/>
    <w:rsid w:val="00E2311B"/>
    <w:rsid w:val="00E24578"/>
    <w:rsid w:val="00E25405"/>
    <w:rsid w:val="00E2597A"/>
    <w:rsid w:val="00E2609A"/>
    <w:rsid w:val="00E276FA"/>
    <w:rsid w:val="00E27855"/>
    <w:rsid w:val="00E27F4F"/>
    <w:rsid w:val="00E31786"/>
    <w:rsid w:val="00E31C28"/>
    <w:rsid w:val="00E33C0D"/>
    <w:rsid w:val="00E34421"/>
    <w:rsid w:val="00E3687E"/>
    <w:rsid w:val="00E37F38"/>
    <w:rsid w:val="00E40868"/>
    <w:rsid w:val="00E41795"/>
    <w:rsid w:val="00E443C3"/>
    <w:rsid w:val="00E44E4F"/>
    <w:rsid w:val="00E45557"/>
    <w:rsid w:val="00E46036"/>
    <w:rsid w:val="00E46B24"/>
    <w:rsid w:val="00E46B91"/>
    <w:rsid w:val="00E472A2"/>
    <w:rsid w:val="00E47D28"/>
    <w:rsid w:val="00E50764"/>
    <w:rsid w:val="00E51092"/>
    <w:rsid w:val="00E51180"/>
    <w:rsid w:val="00E5299C"/>
    <w:rsid w:val="00E52C00"/>
    <w:rsid w:val="00E5373F"/>
    <w:rsid w:val="00E53750"/>
    <w:rsid w:val="00E53DB5"/>
    <w:rsid w:val="00E57703"/>
    <w:rsid w:val="00E57874"/>
    <w:rsid w:val="00E602F2"/>
    <w:rsid w:val="00E60685"/>
    <w:rsid w:val="00E62A38"/>
    <w:rsid w:val="00E6404A"/>
    <w:rsid w:val="00E64DFD"/>
    <w:rsid w:val="00E6563C"/>
    <w:rsid w:val="00E66078"/>
    <w:rsid w:val="00E6653E"/>
    <w:rsid w:val="00E67AA2"/>
    <w:rsid w:val="00E67F64"/>
    <w:rsid w:val="00E70474"/>
    <w:rsid w:val="00E75559"/>
    <w:rsid w:val="00E77FDD"/>
    <w:rsid w:val="00E82B09"/>
    <w:rsid w:val="00E83B63"/>
    <w:rsid w:val="00E843B7"/>
    <w:rsid w:val="00E85669"/>
    <w:rsid w:val="00E85FF5"/>
    <w:rsid w:val="00E86433"/>
    <w:rsid w:val="00E87F54"/>
    <w:rsid w:val="00E87F61"/>
    <w:rsid w:val="00E920AB"/>
    <w:rsid w:val="00E93184"/>
    <w:rsid w:val="00E93D9F"/>
    <w:rsid w:val="00E966A3"/>
    <w:rsid w:val="00E96FC0"/>
    <w:rsid w:val="00E97008"/>
    <w:rsid w:val="00E97E5F"/>
    <w:rsid w:val="00EA0313"/>
    <w:rsid w:val="00EA3986"/>
    <w:rsid w:val="00EA422A"/>
    <w:rsid w:val="00EA5317"/>
    <w:rsid w:val="00EA5AFE"/>
    <w:rsid w:val="00EA641D"/>
    <w:rsid w:val="00EB004B"/>
    <w:rsid w:val="00EB2107"/>
    <w:rsid w:val="00EB2F9C"/>
    <w:rsid w:val="00EB3264"/>
    <w:rsid w:val="00EB35F2"/>
    <w:rsid w:val="00EB414B"/>
    <w:rsid w:val="00EB59EC"/>
    <w:rsid w:val="00EB5EB9"/>
    <w:rsid w:val="00EB623E"/>
    <w:rsid w:val="00EB69FC"/>
    <w:rsid w:val="00EB6B52"/>
    <w:rsid w:val="00EB7FCA"/>
    <w:rsid w:val="00EC29DE"/>
    <w:rsid w:val="00EC3BEC"/>
    <w:rsid w:val="00EC45CD"/>
    <w:rsid w:val="00EC50F1"/>
    <w:rsid w:val="00EC6558"/>
    <w:rsid w:val="00EC6884"/>
    <w:rsid w:val="00ED429C"/>
    <w:rsid w:val="00ED66F0"/>
    <w:rsid w:val="00ED6FAD"/>
    <w:rsid w:val="00EE0885"/>
    <w:rsid w:val="00EE2792"/>
    <w:rsid w:val="00EE34ED"/>
    <w:rsid w:val="00EE5638"/>
    <w:rsid w:val="00EE5A9A"/>
    <w:rsid w:val="00EE5B46"/>
    <w:rsid w:val="00EF0089"/>
    <w:rsid w:val="00EF0313"/>
    <w:rsid w:val="00EF2728"/>
    <w:rsid w:val="00EF4CAD"/>
    <w:rsid w:val="00EF54BA"/>
    <w:rsid w:val="00EF63DF"/>
    <w:rsid w:val="00EF7945"/>
    <w:rsid w:val="00F0171B"/>
    <w:rsid w:val="00F03311"/>
    <w:rsid w:val="00F06855"/>
    <w:rsid w:val="00F06DC0"/>
    <w:rsid w:val="00F07D01"/>
    <w:rsid w:val="00F13406"/>
    <w:rsid w:val="00F1583E"/>
    <w:rsid w:val="00F1705F"/>
    <w:rsid w:val="00F17321"/>
    <w:rsid w:val="00F20FB9"/>
    <w:rsid w:val="00F30F79"/>
    <w:rsid w:val="00F31FE5"/>
    <w:rsid w:val="00F33AE1"/>
    <w:rsid w:val="00F34B14"/>
    <w:rsid w:val="00F35C5D"/>
    <w:rsid w:val="00F36DA5"/>
    <w:rsid w:val="00F429D3"/>
    <w:rsid w:val="00F46050"/>
    <w:rsid w:val="00F473DC"/>
    <w:rsid w:val="00F50CC7"/>
    <w:rsid w:val="00F511AE"/>
    <w:rsid w:val="00F51328"/>
    <w:rsid w:val="00F60146"/>
    <w:rsid w:val="00F61857"/>
    <w:rsid w:val="00F61FA4"/>
    <w:rsid w:val="00F64C6D"/>
    <w:rsid w:val="00F64DB2"/>
    <w:rsid w:val="00F67D75"/>
    <w:rsid w:val="00F70285"/>
    <w:rsid w:val="00F70F95"/>
    <w:rsid w:val="00F71807"/>
    <w:rsid w:val="00F720DE"/>
    <w:rsid w:val="00F73FE0"/>
    <w:rsid w:val="00F7516E"/>
    <w:rsid w:val="00F7666B"/>
    <w:rsid w:val="00F80414"/>
    <w:rsid w:val="00F822F7"/>
    <w:rsid w:val="00F8260E"/>
    <w:rsid w:val="00F85947"/>
    <w:rsid w:val="00F87320"/>
    <w:rsid w:val="00F8744A"/>
    <w:rsid w:val="00F87553"/>
    <w:rsid w:val="00F87F06"/>
    <w:rsid w:val="00F87FF1"/>
    <w:rsid w:val="00F904FC"/>
    <w:rsid w:val="00F90912"/>
    <w:rsid w:val="00F91CBF"/>
    <w:rsid w:val="00F91EC1"/>
    <w:rsid w:val="00F92396"/>
    <w:rsid w:val="00F92879"/>
    <w:rsid w:val="00F9417F"/>
    <w:rsid w:val="00F946FF"/>
    <w:rsid w:val="00F96FCB"/>
    <w:rsid w:val="00F97389"/>
    <w:rsid w:val="00F97572"/>
    <w:rsid w:val="00FA2695"/>
    <w:rsid w:val="00FA2E56"/>
    <w:rsid w:val="00FA3B50"/>
    <w:rsid w:val="00FA5E9B"/>
    <w:rsid w:val="00FA6A49"/>
    <w:rsid w:val="00FB6518"/>
    <w:rsid w:val="00FB65F6"/>
    <w:rsid w:val="00FB6AF9"/>
    <w:rsid w:val="00FB77E1"/>
    <w:rsid w:val="00FC194D"/>
    <w:rsid w:val="00FC2EB9"/>
    <w:rsid w:val="00FC2F54"/>
    <w:rsid w:val="00FC3BFA"/>
    <w:rsid w:val="00FC4305"/>
    <w:rsid w:val="00FC7C1D"/>
    <w:rsid w:val="00FD02CC"/>
    <w:rsid w:val="00FD0E27"/>
    <w:rsid w:val="00FD10A3"/>
    <w:rsid w:val="00FD15C6"/>
    <w:rsid w:val="00FD2462"/>
    <w:rsid w:val="00FD32A3"/>
    <w:rsid w:val="00FD6700"/>
    <w:rsid w:val="00FD784D"/>
    <w:rsid w:val="00FE04CD"/>
    <w:rsid w:val="00FE2EED"/>
    <w:rsid w:val="00FE45EE"/>
    <w:rsid w:val="00FE46EF"/>
    <w:rsid w:val="00FE7644"/>
    <w:rsid w:val="00FF0515"/>
    <w:rsid w:val="00FF096A"/>
    <w:rsid w:val="00FF1369"/>
    <w:rsid w:val="00FF19DD"/>
    <w:rsid w:val="00FF1BEE"/>
    <w:rsid w:val="00FF2B68"/>
    <w:rsid w:val="00FF2C87"/>
    <w:rsid w:val="00FF5523"/>
    <w:rsid w:val="00FF5CDA"/>
    <w:rsid w:val="00FF64C1"/>
    <w:rsid w:val="00FF728D"/>
    <w:rsid w:val="00FF77AE"/>
    <w:rsid w:val="00FF7E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669"/>
    <w:pPr>
      <w:spacing w:after="160" w:line="259" w:lineRule="auto"/>
    </w:pPr>
    <w:rPr>
      <w:lang w:eastAsia="en-US"/>
    </w:rPr>
  </w:style>
  <w:style w:type="paragraph" w:styleId="Heading1">
    <w:name w:val="heading 1"/>
    <w:basedOn w:val="Normal"/>
    <w:next w:val="Normal"/>
    <w:link w:val="Heading1Char"/>
    <w:uiPriority w:val="99"/>
    <w:qFormat/>
    <w:rsid w:val="00C66A74"/>
    <w:pPr>
      <w:keepNext/>
      <w:keepLines/>
      <w:spacing w:before="480" w:after="0" w:line="276" w:lineRule="auto"/>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9"/>
    <w:qFormat/>
    <w:rsid w:val="00FF1369"/>
    <w:pPr>
      <w:keepNext/>
      <w:spacing w:after="0" w:line="240" w:lineRule="auto"/>
      <w:jc w:val="center"/>
      <w:outlineLvl w:val="1"/>
    </w:pPr>
    <w:rPr>
      <w:rFonts w:ascii="Times New Roman" w:eastAsia="Times New Roman" w:hAnsi="Times New Roman"/>
      <w:sz w:val="28"/>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6A74"/>
    <w:rPr>
      <w:rFonts w:ascii="Calibri Light" w:hAnsi="Calibri Light" w:cs="Times New Roman"/>
      <w:b/>
      <w:bCs/>
      <w:color w:val="2E74B5"/>
      <w:sz w:val="28"/>
      <w:szCs w:val="28"/>
    </w:rPr>
  </w:style>
  <w:style w:type="character" w:customStyle="1" w:styleId="Heading2Char">
    <w:name w:val="Heading 2 Char"/>
    <w:basedOn w:val="DefaultParagraphFont"/>
    <w:link w:val="Heading2"/>
    <w:uiPriority w:val="99"/>
    <w:locked/>
    <w:rsid w:val="00FF1369"/>
    <w:rPr>
      <w:rFonts w:ascii="Times New Roman" w:hAnsi="Times New Roman" w:cs="Times New Roman"/>
      <w:sz w:val="24"/>
      <w:szCs w:val="24"/>
      <w:lang w:eastAsia="ru-RU"/>
    </w:rPr>
  </w:style>
  <w:style w:type="table" w:styleId="TableGrid">
    <w:name w:val="Table Grid"/>
    <w:basedOn w:val="TableNormal"/>
    <w:uiPriority w:val="99"/>
    <w:rsid w:val="00FF136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F1369"/>
    <w:rPr>
      <w:rFonts w:cs="Times New Roman"/>
      <w:color w:val="0000FF"/>
      <w:u w:val="single"/>
    </w:rPr>
  </w:style>
  <w:style w:type="paragraph" w:styleId="Header">
    <w:name w:val="header"/>
    <w:basedOn w:val="Normal"/>
    <w:link w:val="HeaderChar"/>
    <w:uiPriority w:val="99"/>
    <w:rsid w:val="00FF1369"/>
    <w:pPr>
      <w:tabs>
        <w:tab w:val="center" w:pos="4153"/>
        <w:tab w:val="right" w:pos="8306"/>
      </w:tabs>
      <w:spacing w:after="0" w:line="240" w:lineRule="auto"/>
    </w:pPr>
    <w:rPr>
      <w:sz w:val="24"/>
      <w:szCs w:val="20"/>
      <w:lang w:eastAsia="ru-RU"/>
    </w:rPr>
  </w:style>
  <w:style w:type="character" w:customStyle="1" w:styleId="HeaderChar">
    <w:name w:val="Header Char"/>
    <w:basedOn w:val="DefaultParagraphFont"/>
    <w:link w:val="Header"/>
    <w:uiPriority w:val="99"/>
    <w:locked/>
    <w:rsid w:val="00FF1369"/>
    <w:rPr>
      <w:rFonts w:ascii="Calibri" w:eastAsia="Times New Roman" w:hAnsi="Calibri"/>
      <w:sz w:val="20"/>
      <w:lang w:eastAsia="ru-RU"/>
    </w:rPr>
  </w:style>
  <w:style w:type="character" w:customStyle="1" w:styleId="a">
    <w:name w:val="Верхний колонтитул Знак"/>
    <w:basedOn w:val="DefaultParagraphFont"/>
    <w:uiPriority w:val="99"/>
    <w:rsid w:val="00FF1369"/>
    <w:rPr>
      <w:rFonts w:cs="Times New Roman"/>
    </w:rPr>
  </w:style>
  <w:style w:type="paragraph" w:styleId="BodyText">
    <w:name w:val="Body Text"/>
    <w:basedOn w:val="Normal"/>
    <w:link w:val="BodyTextChar"/>
    <w:uiPriority w:val="99"/>
    <w:semiHidden/>
    <w:rsid w:val="00FF1369"/>
    <w:pPr>
      <w:spacing w:after="0" w:line="240" w:lineRule="auto"/>
    </w:pPr>
    <w:rPr>
      <w:sz w:val="44"/>
      <w:szCs w:val="20"/>
      <w:lang w:eastAsia="ru-RU"/>
    </w:rPr>
  </w:style>
  <w:style w:type="character" w:customStyle="1" w:styleId="BodyTextChar">
    <w:name w:val="Body Text Char"/>
    <w:basedOn w:val="DefaultParagraphFont"/>
    <w:link w:val="BodyText"/>
    <w:uiPriority w:val="99"/>
    <w:semiHidden/>
    <w:locked/>
    <w:rsid w:val="00FF1369"/>
    <w:rPr>
      <w:rFonts w:ascii="Calibri" w:eastAsia="Times New Roman" w:hAnsi="Calibri"/>
      <w:sz w:val="20"/>
      <w:lang w:eastAsia="ru-RU"/>
    </w:rPr>
  </w:style>
  <w:style w:type="character" w:customStyle="1" w:styleId="a0">
    <w:name w:val="Основной текст Знак"/>
    <w:basedOn w:val="DefaultParagraphFont"/>
    <w:uiPriority w:val="99"/>
    <w:semiHidden/>
    <w:rsid w:val="00FF1369"/>
    <w:rPr>
      <w:rFonts w:cs="Times New Roman"/>
    </w:rPr>
  </w:style>
  <w:style w:type="paragraph" w:customStyle="1" w:styleId="a1">
    <w:name w:val="МОН"/>
    <w:basedOn w:val="Normal"/>
    <w:link w:val="a2"/>
    <w:uiPriority w:val="99"/>
    <w:rsid w:val="00FF1369"/>
    <w:pPr>
      <w:widowControl w:val="0"/>
      <w:autoSpaceDE w:val="0"/>
      <w:autoSpaceDN w:val="0"/>
      <w:adjustRightInd w:val="0"/>
      <w:spacing w:after="0" w:line="360" w:lineRule="auto"/>
      <w:ind w:firstLine="709"/>
      <w:jc w:val="both"/>
    </w:pPr>
    <w:rPr>
      <w:rFonts w:ascii="Times New Roman" w:eastAsia="Times New Roman" w:hAnsi="Times New Roman"/>
      <w:sz w:val="28"/>
      <w:szCs w:val="24"/>
      <w:lang w:eastAsia="ru-RU"/>
    </w:rPr>
  </w:style>
  <w:style w:type="character" w:customStyle="1" w:styleId="a2">
    <w:name w:val="МОН Знак"/>
    <w:link w:val="a1"/>
    <w:uiPriority w:val="99"/>
    <w:locked/>
    <w:rsid w:val="00FF1369"/>
    <w:rPr>
      <w:rFonts w:ascii="Times New Roman" w:hAnsi="Times New Roman"/>
      <w:sz w:val="24"/>
      <w:lang w:eastAsia="ru-RU"/>
    </w:rPr>
  </w:style>
  <w:style w:type="paragraph" w:customStyle="1" w:styleId="ConsNormal">
    <w:name w:val="ConsNormal"/>
    <w:uiPriority w:val="99"/>
    <w:rsid w:val="00FF1369"/>
    <w:pPr>
      <w:widowControl w:val="0"/>
      <w:ind w:right="19772" w:firstLine="720"/>
    </w:pPr>
    <w:rPr>
      <w:rFonts w:ascii="Arial" w:eastAsia="Times New Roman" w:hAnsi="Arial"/>
      <w:sz w:val="20"/>
      <w:szCs w:val="20"/>
    </w:rPr>
  </w:style>
  <w:style w:type="paragraph" w:styleId="BalloonText">
    <w:name w:val="Balloon Text"/>
    <w:basedOn w:val="Normal"/>
    <w:link w:val="BalloonTextChar"/>
    <w:uiPriority w:val="99"/>
    <w:semiHidden/>
    <w:rsid w:val="00095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95D7C"/>
    <w:rPr>
      <w:rFonts w:ascii="Segoe UI" w:hAnsi="Segoe UI" w:cs="Segoe UI"/>
      <w:sz w:val="18"/>
      <w:szCs w:val="18"/>
    </w:rPr>
  </w:style>
  <w:style w:type="paragraph" w:styleId="ListParagraph">
    <w:name w:val="List Paragraph"/>
    <w:basedOn w:val="Normal"/>
    <w:link w:val="ListParagraphChar"/>
    <w:uiPriority w:val="99"/>
    <w:qFormat/>
    <w:rsid w:val="00BC1372"/>
    <w:pPr>
      <w:ind w:left="720"/>
      <w:contextualSpacing/>
    </w:pPr>
  </w:style>
  <w:style w:type="paragraph" w:styleId="Footer">
    <w:name w:val="footer"/>
    <w:basedOn w:val="Normal"/>
    <w:link w:val="FooterChar"/>
    <w:uiPriority w:val="99"/>
    <w:rsid w:val="00962E4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locked/>
    <w:rsid w:val="00962E48"/>
    <w:rPr>
      <w:rFonts w:ascii="Times New Roman" w:hAnsi="Times New Roman" w:cs="Times New Roman"/>
      <w:sz w:val="24"/>
      <w:szCs w:val="24"/>
      <w:lang w:eastAsia="ru-RU"/>
    </w:rPr>
  </w:style>
  <w:style w:type="paragraph" w:customStyle="1" w:styleId="a3">
    <w:name w:val="Шапка таблицы"/>
    <w:basedOn w:val="Normal"/>
    <w:uiPriority w:val="99"/>
    <w:rsid w:val="005C34A1"/>
    <w:pPr>
      <w:keepNext/>
      <w:spacing w:before="60" w:after="80" w:line="240" w:lineRule="auto"/>
    </w:pPr>
    <w:rPr>
      <w:rFonts w:ascii="Times New Roman" w:eastAsia="Times New Roman" w:hAnsi="Times New Roman"/>
      <w:b/>
      <w:bCs/>
      <w:szCs w:val="18"/>
      <w:lang w:eastAsia="ru-RU"/>
    </w:rPr>
  </w:style>
  <w:style w:type="paragraph" w:styleId="Caption">
    <w:name w:val="caption"/>
    <w:basedOn w:val="Normal"/>
    <w:next w:val="Normal"/>
    <w:uiPriority w:val="99"/>
    <w:qFormat/>
    <w:rsid w:val="005C34A1"/>
    <w:pPr>
      <w:spacing w:after="200" w:line="240" w:lineRule="auto"/>
    </w:pPr>
    <w:rPr>
      <w:rFonts w:eastAsia="Times New Roman"/>
      <w:b/>
      <w:bCs/>
      <w:color w:val="5B9BD5"/>
      <w:sz w:val="18"/>
      <w:szCs w:val="18"/>
      <w:lang w:eastAsia="ru-RU"/>
    </w:rPr>
  </w:style>
  <w:style w:type="paragraph" w:styleId="FootnoteText">
    <w:name w:val="footnote text"/>
    <w:basedOn w:val="Normal"/>
    <w:link w:val="FootnoteTextChar"/>
    <w:uiPriority w:val="99"/>
    <w:rsid w:val="00244177"/>
    <w:pPr>
      <w:spacing w:after="0" w:line="240" w:lineRule="auto"/>
    </w:pPr>
    <w:rPr>
      <w:rFonts w:ascii="Times New Roman" w:hAnsi="Times New Roman"/>
      <w:sz w:val="20"/>
      <w:szCs w:val="20"/>
      <w:lang w:eastAsia="ru-RU"/>
    </w:rPr>
  </w:style>
  <w:style w:type="character" w:customStyle="1" w:styleId="FootnoteTextChar">
    <w:name w:val="Footnote Text Char"/>
    <w:basedOn w:val="DefaultParagraphFont"/>
    <w:link w:val="FootnoteText"/>
    <w:uiPriority w:val="99"/>
    <w:locked/>
    <w:rsid w:val="00244177"/>
    <w:rPr>
      <w:rFonts w:ascii="Times New Roman" w:eastAsia="Times New Roman" w:hAnsi="Times New Roman" w:cs="Times New Roman"/>
      <w:sz w:val="20"/>
      <w:szCs w:val="20"/>
      <w:lang w:eastAsia="ru-RU"/>
    </w:rPr>
  </w:style>
  <w:style w:type="character" w:styleId="FootnoteReference">
    <w:name w:val="footnote reference"/>
    <w:basedOn w:val="DefaultParagraphFont"/>
    <w:uiPriority w:val="99"/>
    <w:rsid w:val="00244177"/>
    <w:rPr>
      <w:rFonts w:cs="Times New Roman"/>
      <w:vertAlign w:val="superscript"/>
    </w:rPr>
  </w:style>
  <w:style w:type="character" w:customStyle="1" w:styleId="ListParagraphChar">
    <w:name w:val="List Paragraph Char"/>
    <w:link w:val="ListParagraph"/>
    <w:uiPriority w:val="99"/>
    <w:locked/>
    <w:rsid w:val="00244177"/>
  </w:style>
  <w:style w:type="paragraph" w:styleId="Subtitle">
    <w:name w:val="Subtitle"/>
    <w:basedOn w:val="Normal"/>
    <w:next w:val="Normal"/>
    <w:link w:val="SubtitleChar"/>
    <w:uiPriority w:val="99"/>
    <w:qFormat/>
    <w:rsid w:val="00244177"/>
    <w:pPr>
      <w:spacing w:after="60" w:line="240" w:lineRule="auto"/>
      <w:jc w:val="center"/>
      <w:outlineLvl w:val="1"/>
    </w:pPr>
    <w:rPr>
      <w:rFonts w:ascii="Cambria" w:eastAsia="Times New Roman" w:hAnsi="Cambria"/>
      <w:sz w:val="24"/>
      <w:szCs w:val="24"/>
      <w:lang w:eastAsia="ru-RU"/>
    </w:rPr>
  </w:style>
  <w:style w:type="character" w:customStyle="1" w:styleId="SubtitleChar">
    <w:name w:val="Subtitle Char"/>
    <w:basedOn w:val="DefaultParagraphFont"/>
    <w:link w:val="Subtitle"/>
    <w:uiPriority w:val="99"/>
    <w:locked/>
    <w:rsid w:val="00244177"/>
    <w:rPr>
      <w:rFonts w:ascii="Cambria" w:hAnsi="Cambria" w:cs="Times New Roman"/>
      <w:sz w:val="24"/>
      <w:szCs w:val="24"/>
      <w:lang w:eastAsia="ru-RU"/>
    </w:rPr>
  </w:style>
  <w:style w:type="paragraph" w:customStyle="1" w:styleId="41">
    <w:name w:val="абзац 4.1"/>
    <w:basedOn w:val="ListParagraph"/>
    <w:uiPriority w:val="99"/>
    <w:rsid w:val="00244177"/>
    <w:pPr>
      <w:numPr>
        <w:numId w:val="1"/>
      </w:numPr>
      <w:spacing w:before="360" w:after="120" w:line="240" w:lineRule="auto"/>
      <w:contextualSpacing w:val="0"/>
    </w:pPr>
    <w:rPr>
      <w:rFonts w:ascii="Times New Roman" w:eastAsia="Times New Roman" w:hAnsi="Times New Roman"/>
      <w:b/>
      <w:sz w:val="28"/>
      <w:szCs w:val="24"/>
      <w:lang w:eastAsia="ru-RU"/>
    </w:rPr>
  </w:style>
  <w:style w:type="paragraph" w:styleId="BodyTextIndent">
    <w:name w:val="Body Text Indent"/>
    <w:basedOn w:val="Normal"/>
    <w:link w:val="BodyTextIndentChar"/>
    <w:uiPriority w:val="99"/>
    <w:rsid w:val="002232F4"/>
    <w:pPr>
      <w:spacing w:after="120"/>
      <w:ind w:left="283"/>
    </w:pPr>
  </w:style>
  <w:style w:type="character" w:customStyle="1" w:styleId="BodyTextIndentChar">
    <w:name w:val="Body Text Indent Char"/>
    <w:basedOn w:val="DefaultParagraphFont"/>
    <w:link w:val="BodyTextIndent"/>
    <w:uiPriority w:val="99"/>
    <w:locked/>
    <w:rsid w:val="002232F4"/>
    <w:rPr>
      <w:rFonts w:cs="Times New Roman"/>
    </w:rPr>
  </w:style>
  <w:style w:type="paragraph" w:styleId="BodyTextIndent2">
    <w:name w:val="Body Text Indent 2"/>
    <w:basedOn w:val="Normal"/>
    <w:link w:val="BodyTextIndent2Char"/>
    <w:uiPriority w:val="99"/>
    <w:semiHidden/>
    <w:rsid w:val="009A41D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9A41D1"/>
    <w:rPr>
      <w:rFonts w:cs="Times New Roman"/>
    </w:rPr>
  </w:style>
  <w:style w:type="paragraph" w:styleId="BodyText2">
    <w:name w:val="Body Text 2"/>
    <w:basedOn w:val="Normal"/>
    <w:link w:val="BodyText2Char"/>
    <w:uiPriority w:val="99"/>
    <w:rsid w:val="009A41D1"/>
    <w:pPr>
      <w:spacing w:after="120" w:line="480" w:lineRule="auto"/>
    </w:pPr>
  </w:style>
  <w:style w:type="character" w:customStyle="1" w:styleId="BodyText2Char">
    <w:name w:val="Body Text 2 Char"/>
    <w:basedOn w:val="DefaultParagraphFont"/>
    <w:link w:val="BodyText2"/>
    <w:uiPriority w:val="99"/>
    <w:locked/>
    <w:rsid w:val="009A41D1"/>
    <w:rPr>
      <w:rFonts w:cs="Times New Roman"/>
    </w:rPr>
  </w:style>
  <w:style w:type="paragraph" w:customStyle="1" w:styleId="Default">
    <w:name w:val="Default"/>
    <w:uiPriority w:val="99"/>
    <w:rsid w:val="00EB69FC"/>
    <w:pPr>
      <w:autoSpaceDE w:val="0"/>
      <w:autoSpaceDN w:val="0"/>
      <w:adjustRightInd w:val="0"/>
    </w:pPr>
    <w:rPr>
      <w:rFonts w:ascii="Times New Roman" w:hAnsi="Times New Roman"/>
      <w:color w:val="000000"/>
      <w:sz w:val="24"/>
      <w:szCs w:val="24"/>
      <w:lang w:eastAsia="en-US"/>
    </w:rPr>
  </w:style>
  <w:style w:type="table" w:customStyle="1" w:styleId="1">
    <w:name w:val="Сетка таблицы1"/>
    <w:uiPriority w:val="99"/>
    <w:rsid w:val="00C5144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1946296">
      <w:marLeft w:val="0"/>
      <w:marRight w:val="0"/>
      <w:marTop w:val="0"/>
      <w:marBottom w:val="0"/>
      <w:divBdr>
        <w:top w:val="none" w:sz="0" w:space="0" w:color="auto"/>
        <w:left w:val="none" w:sz="0" w:space="0" w:color="auto"/>
        <w:bottom w:val="none" w:sz="0" w:space="0" w:color="auto"/>
        <w:right w:val="none" w:sz="0" w:space="0" w:color="auto"/>
      </w:divBdr>
    </w:div>
    <w:div w:id="881946297">
      <w:marLeft w:val="0"/>
      <w:marRight w:val="0"/>
      <w:marTop w:val="0"/>
      <w:marBottom w:val="0"/>
      <w:divBdr>
        <w:top w:val="none" w:sz="0" w:space="0" w:color="auto"/>
        <w:left w:val="none" w:sz="0" w:space="0" w:color="auto"/>
        <w:bottom w:val="none" w:sz="0" w:space="0" w:color="auto"/>
        <w:right w:val="none" w:sz="0" w:space="0" w:color="auto"/>
      </w:divBdr>
    </w:div>
    <w:div w:id="881946298">
      <w:marLeft w:val="0"/>
      <w:marRight w:val="0"/>
      <w:marTop w:val="0"/>
      <w:marBottom w:val="0"/>
      <w:divBdr>
        <w:top w:val="none" w:sz="0" w:space="0" w:color="auto"/>
        <w:left w:val="none" w:sz="0" w:space="0" w:color="auto"/>
        <w:bottom w:val="none" w:sz="0" w:space="0" w:color="auto"/>
        <w:right w:val="none" w:sz="0" w:space="0" w:color="auto"/>
      </w:divBdr>
    </w:div>
    <w:div w:id="881946299">
      <w:marLeft w:val="0"/>
      <w:marRight w:val="0"/>
      <w:marTop w:val="0"/>
      <w:marBottom w:val="0"/>
      <w:divBdr>
        <w:top w:val="none" w:sz="0" w:space="0" w:color="auto"/>
        <w:left w:val="none" w:sz="0" w:space="0" w:color="auto"/>
        <w:bottom w:val="none" w:sz="0" w:space="0" w:color="auto"/>
        <w:right w:val="none" w:sz="0" w:space="0" w:color="auto"/>
      </w:divBdr>
    </w:div>
    <w:div w:id="881946300">
      <w:marLeft w:val="0"/>
      <w:marRight w:val="0"/>
      <w:marTop w:val="0"/>
      <w:marBottom w:val="0"/>
      <w:divBdr>
        <w:top w:val="none" w:sz="0" w:space="0" w:color="auto"/>
        <w:left w:val="none" w:sz="0" w:space="0" w:color="auto"/>
        <w:bottom w:val="none" w:sz="0" w:space="0" w:color="auto"/>
        <w:right w:val="none" w:sz="0" w:space="0" w:color="auto"/>
      </w:divBdr>
    </w:div>
    <w:div w:id="881946301">
      <w:marLeft w:val="0"/>
      <w:marRight w:val="0"/>
      <w:marTop w:val="0"/>
      <w:marBottom w:val="0"/>
      <w:divBdr>
        <w:top w:val="none" w:sz="0" w:space="0" w:color="auto"/>
        <w:left w:val="none" w:sz="0" w:space="0" w:color="auto"/>
        <w:bottom w:val="none" w:sz="0" w:space="0" w:color="auto"/>
        <w:right w:val="none" w:sz="0" w:space="0" w:color="auto"/>
      </w:divBdr>
    </w:div>
    <w:div w:id="881946302">
      <w:marLeft w:val="0"/>
      <w:marRight w:val="0"/>
      <w:marTop w:val="0"/>
      <w:marBottom w:val="0"/>
      <w:divBdr>
        <w:top w:val="none" w:sz="0" w:space="0" w:color="auto"/>
        <w:left w:val="none" w:sz="0" w:space="0" w:color="auto"/>
        <w:bottom w:val="none" w:sz="0" w:space="0" w:color="auto"/>
        <w:right w:val="none" w:sz="0" w:space="0" w:color="auto"/>
      </w:divBdr>
    </w:div>
    <w:div w:id="8819463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zer\Desktop\&#1064;&#1072;&#1073;&#1083;&#1086;&#1085;&#1099;\&#1101;&#1083;&#1077;&#1082;&#1090;&#1088;&#1086;&#1085;&#1085;&#1099;&#1081;%20&#1092;&#1086;&#1088;&#1084;&#1091;&#1083;&#1103;&#1088;%20&#1087;&#1088;&#1080;&#1082;&#1072;&#1079;&#107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электронный формуляр приказа.dotx</Template>
  <TotalTime>3</TotalTime>
  <Pages>51</Pages>
  <Words>13469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 к приказу Департамента образования Ивановской области</dc:title>
  <dc:subject/>
  <dc:creator>uzer</dc:creator>
  <cp:keywords/>
  <dc:description/>
  <cp:lastModifiedBy>ДОМ</cp:lastModifiedBy>
  <cp:revision>2</cp:revision>
  <cp:lastPrinted>2019-11-25T07:10:00Z</cp:lastPrinted>
  <dcterms:created xsi:type="dcterms:W3CDTF">2021-04-02T18:24:00Z</dcterms:created>
  <dcterms:modified xsi:type="dcterms:W3CDTF">2021-04-02T18:24:00Z</dcterms:modified>
</cp:coreProperties>
</file>